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EAE04" w14:textId="493947B9" w:rsidR="00833122" w:rsidRPr="008D5857" w:rsidRDefault="008D5857" w:rsidP="008D5857">
      <w:pPr>
        <w:pStyle w:val="Heading5"/>
        <w:ind w:right="849"/>
        <w:rPr>
          <w:rFonts w:cs="Segoe UI"/>
        </w:rPr>
      </w:pPr>
      <w:r w:rsidRPr="008D5857">
        <w:rPr>
          <w:rFonts w:cs="Arial"/>
          <w:b/>
          <w:noProof/>
          <w:color w:val="595959" w:themeColor="text1" w:themeTint="A6"/>
          <w:sz w:val="52"/>
          <w:szCs w:val="52"/>
        </w:rPr>
        <w:drawing>
          <wp:anchor distT="0" distB="0" distL="114300" distR="114300" simplePos="0" relativeHeight="251658244" behindDoc="0" locked="0" layoutInCell="1" allowOverlap="1" wp14:anchorId="74A88BE9" wp14:editId="295B4B19">
            <wp:simplePos x="0" y="0"/>
            <wp:positionH relativeFrom="margin">
              <wp:posOffset>5282478</wp:posOffset>
            </wp:positionH>
            <wp:positionV relativeFrom="paragraph">
              <wp:posOffset>-187325</wp:posOffset>
            </wp:positionV>
            <wp:extent cx="2158452" cy="2170796"/>
            <wp:effectExtent l="0" t="0" r="0" b="1270"/>
            <wp:wrapNone/>
            <wp:docPr id="2111372041" name="Bildobjekt 5" descr="En bild som visar text, Teckensnitt, Grafik, grafisk design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AE38C1D1-81BD-CCA0-9E9A-1A5A477BFF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 descr="En bild som visar text, Teckensnitt, Grafik, grafisk design&#10;&#10;Automatiskt genererad beskrivning">
                      <a:extLst>
                        <a:ext uri="{FF2B5EF4-FFF2-40B4-BE49-F238E27FC236}">
                          <a16:creationId xmlns:a16="http://schemas.microsoft.com/office/drawing/2014/main" id="{AE38C1D1-81BD-CCA0-9E9A-1A5A477BFF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329" cy="2174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857">
        <w:rPr>
          <w:rFonts w:cs="Arial"/>
          <w:b/>
          <w:noProof/>
          <w:color w:val="595959" w:themeColor="text1" w:themeTint="A6"/>
          <w:sz w:val="52"/>
          <w:szCs w:val="52"/>
        </w:rPr>
        <w:drawing>
          <wp:anchor distT="0" distB="0" distL="114300" distR="114300" simplePos="0" relativeHeight="251658243" behindDoc="0" locked="0" layoutInCell="1" allowOverlap="1" wp14:anchorId="2671E159" wp14:editId="11B00B0F">
            <wp:simplePos x="0" y="0"/>
            <wp:positionH relativeFrom="column">
              <wp:posOffset>5116195</wp:posOffset>
            </wp:positionH>
            <wp:positionV relativeFrom="paragraph">
              <wp:posOffset>-788035</wp:posOffset>
            </wp:positionV>
            <wp:extent cx="2442845" cy="2773045"/>
            <wp:effectExtent l="0" t="0" r="0" b="8255"/>
            <wp:wrapNone/>
            <wp:docPr id="13" name="Bildobjekt 12" descr="En bild som visar sport, person, Fysisk kondition, klädsel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DD6E09EC-E213-A3AA-23FA-3C11E6F165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2" descr="En bild som visar sport, person, Fysisk kondition, klädsel&#10;&#10;Automatiskt genererad beskrivning">
                      <a:extLst>
                        <a:ext uri="{FF2B5EF4-FFF2-40B4-BE49-F238E27FC236}">
                          <a16:creationId xmlns:a16="http://schemas.microsoft.com/office/drawing/2014/main" id="{DD6E09EC-E213-A3AA-23FA-3C11E6F165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" r="69634"/>
                    <a:stretch/>
                  </pic:blipFill>
                  <pic:spPr>
                    <a:xfrm>
                      <a:off x="0" y="0"/>
                      <a:ext cx="244284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857">
        <w:rPr>
          <w:rFonts w:cs="Arial"/>
          <w:b/>
          <w:noProof/>
          <w:color w:val="595959" w:themeColor="text1" w:themeTint="A6"/>
          <w:sz w:val="52"/>
          <w:szCs w:val="52"/>
        </w:rPr>
        <w:drawing>
          <wp:anchor distT="0" distB="0" distL="114300" distR="114300" simplePos="0" relativeHeight="251658242" behindDoc="0" locked="0" layoutInCell="1" allowOverlap="1" wp14:anchorId="27BFD972" wp14:editId="2F0D4E7B">
            <wp:simplePos x="0" y="0"/>
            <wp:positionH relativeFrom="column">
              <wp:posOffset>0</wp:posOffset>
            </wp:positionH>
            <wp:positionV relativeFrom="paragraph">
              <wp:posOffset>-788035</wp:posOffset>
            </wp:positionV>
            <wp:extent cx="5116195" cy="2773045"/>
            <wp:effectExtent l="0" t="0" r="8255" b="8255"/>
            <wp:wrapNone/>
            <wp:docPr id="1373795802" name="Bildobjekt 8" descr="En bild som visar sport, person, Fysisk kondition, klädsel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BFB76F7C-697B-E924-FC67-9D51CECD3D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8" descr="En bild som visar sport, person, Fysisk kondition, klädsel&#10;&#10;Automatiskt genererad beskrivning">
                      <a:extLst>
                        <a:ext uri="{FF2B5EF4-FFF2-40B4-BE49-F238E27FC236}">
                          <a16:creationId xmlns:a16="http://schemas.microsoft.com/office/drawing/2014/main" id="{BFB76F7C-697B-E924-FC67-9D51CECD3D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5653" r="755"/>
                    <a:stretch/>
                  </pic:blipFill>
                  <pic:spPr>
                    <a:xfrm>
                      <a:off x="0" y="0"/>
                      <a:ext cx="511619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68878" w14:textId="67924B23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5C2E6C90" w14:textId="397B9E7D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7C07ABA6" w14:textId="4A8A6D24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4D50E941" w14:textId="19521664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34113676" w14:textId="086F1675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13630A29" w14:textId="28BD4C1D" w:rsidR="00700DD5" w:rsidRPr="00700DD5" w:rsidRDefault="00494B7F" w:rsidP="00700D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1EE21E2" wp14:editId="62CCDA17">
                <wp:simplePos x="0" y="0"/>
                <wp:positionH relativeFrom="column">
                  <wp:posOffset>622300</wp:posOffset>
                </wp:positionH>
                <wp:positionV relativeFrom="paragraph">
                  <wp:posOffset>207646</wp:posOffset>
                </wp:positionV>
                <wp:extent cx="5826642" cy="1193800"/>
                <wp:effectExtent l="0" t="0" r="0" b="6350"/>
                <wp:wrapNone/>
                <wp:docPr id="1969532791" name="Textruta 196953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642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7C1FE" w14:textId="067784C6" w:rsidR="00494B7F" w:rsidRPr="00302902" w:rsidRDefault="00494B7F" w:rsidP="00494B7F">
                            <w:pPr>
                              <w:pStyle w:val="Heading1"/>
                              <w:rPr>
                                <w:rStyle w:val="TitleChar"/>
                                <w:b/>
                                <w:bCs w:val="0"/>
                              </w:rPr>
                            </w:pPr>
                            <w:r>
                              <w:rPr>
                                <w:rStyle w:val="TitleChar"/>
                                <w:rFonts w:cstheme="majorBidi"/>
                                <w:b/>
                                <w:bCs w:val="0"/>
                                <w:kern w:val="0"/>
                                <w:szCs w:val="32"/>
                              </w:rPr>
                              <w:t xml:space="preserve">Få fler friska år genom Senior Sport School </w:t>
                            </w:r>
                          </w:p>
                          <w:p w14:paraId="6F29F68D" w14:textId="322D5488" w:rsidR="00494B7F" w:rsidRPr="0088600E" w:rsidRDefault="00494B7F" w:rsidP="00494B7F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21E2" id="_x0000_t202" coordsize="21600,21600" o:spt="202" path="m,l,21600r21600,l21600,xe">
                <v:stroke joinstyle="miter"/>
                <v:path gradientshapeok="t" o:connecttype="rect"/>
              </v:shapetype>
              <v:shape id="Textruta 1969532791" o:spid="_x0000_s1026" type="#_x0000_t202" style="position:absolute;margin-left:49pt;margin-top:16.35pt;width:458.8pt;height:9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" filled="f" stroked="f" strokeweight=".5pt">
                <v:textbox>
                  <w:txbxContent>
                    <w:p w14:paraId="2C87C1FE" w14:textId="067784C6" w:rsidR="00494B7F" w:rsidRPr="00302902" w:rsidRDefault="00494B7F" w:rsidP="00494B7F">
                      <w:pPr>
                        <w:pStyle w:val="Heading1"/>
                        <w:rPr>
                          <w:rStyle w:val="TitleChar"/>
                          <w:b/>
                          <w:bCs w:val="0"/>
                        </w:rPr>
                      </w:pPr>
                      <w:r>
                        <w:rPr>
                          <w:rStyle w:val="TitleChar"/>
                          <w:rFonts w:cstheme="majorBidi"/>
                          <w:b/>
                          <w:bCs w:val="0"/>
                          <w:kern w:val="0"/>
                          <w:szCs w:val="32"/>
                        </w:rPr>
                        <w:t xml:space="preserve">Få fler friska år genom Senior Sport School </w:t>
                      </w:r>
                    </w:p>
                    <w:p w14:paraId="6F29F68D" w14:textId="322D5488" w:rsidR="00494B7F" w:rsidRPr="0088600E" w:rsidRDefault="00494B7F" w:rsidP="00494B7F">
                      <w:pPr>
                        <w:pStyle w:val="Heading2"/>
                      </w:pPr>
                    </w:p>
                  </w:txbxContent>
                </v:textbox>
              </v:shape>
            </w:pict>
          </mc:Fallback>
        </mc:AlternateContent>
      </w:r>
    </w:p>
    <w:p w14:paraId="598990B3" w14:textId="505A73DA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0D80F9A6" w14:textId="178C5A59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27F607E2" w14:textId="77777777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249933E2" w14:textId="70F209C8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24682338" w14:textId="5BC5FA47" w:rsidR="00700DD5" w:rsidRPr="00700DD5" w:rsidRDefault="001515EA" w:rsidP="00700D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86089" wp14:editId="0A9B08B7">
                <wp:simplePos x="0" y="0"/>
                <wp:positionH relativeFrom="column">
                  <wp:posOffset>4048125</wp:posOffset>
                </wp:positionH>
                <wp:positionV relativeFrom="paragraph">
                  <wp:posOffset>38100</wp:posOffset>
                </wp:positionV>
                <wp:extent cx="2933700" cy="3480352"/>
                <wp:effectExtent l="0" t="0" r="0" b="635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48035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EE439" w14:textId="77777777" w:rsidR="00EC5EF6" w:rsidRPr="008D5857" w:rsidRDefault="00EC5EF6" w:rsidP="008D585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D5857">
                              <w:rPr>
                                <w:rFonts w:cstheme="majorBidi"/>
                                <w:b/>
                                <w:sz w:val="32"/>
                                <w:szCs w:val="32"/>
                              </w:rPr>
                              <w:t>Välkommen till informationsträff</w:t>
                            </w:r>
                            <w:r>
                              <w:rPr>
                                <w:rFonts w:cstheme="majorBidi"/>
                                <w:b/>
                                <w:sz w:val="32"/>
                                <w:szCs w:val="32"/>
                              </w:rPr>
                              <w:t xml:space="preserve"> om Senior Sport School </w:t>
                            </w:r>
                          </w:p>
                          <w:p w14:paraId="0686243F" w14:textId="77777777" w:rsidR="00EC5EF6" w:rsidRPr="008D5857" w:rsidRDefault="00EC5EF6" w:rsidP="008D585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D5857">
                              <w:rPr>
                                <w:rFonts w:asciiTheme="majorHAnsi" w:hAnsiTheme="majorHAnsi" w:cstheme="majorHAnsi"/>
                              </w:rPr>
                              <w:t>Tid: 10 september, kl.10.00-10.30</w:t>
                            </w:r>
                            <w:r w:rsidRPr="008D5857">
                              <w:rPr>
                                <w:rFonts w:asciiTheme="majorHAnsi" w:hAnsiTheme="majorHAnsi" w:cstheme="majorHAnsi"/>
                              </w:rPr>
                              <w:br/>
                              <w:t xml:space="preserve">Plats: Annexet Kulturhuset, Göteborgsvägen 19-21, Mölndal  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</w:p>
                          <w:p w14:paraId="63292794" w14:textId="3FC64021" w:rsidR="00EC5EF6" w:rsidRDefault="00EC5EF6" w:rsidP="008D585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På informationsträffen får du veta mer om </w:t>
                            </w:r>
                            <w:r w:rsidRPr="008D585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Senior Sport School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och träffa ledarna.</w:t>
                            </w:r>
                            <w:r w:rsidR="00E00B1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Du anmäler dig till Senior Sport School på informationsträffen.</w:t>
                            </w:r>
                            <w:r w:rsidRPr="008D585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V</w:t>
                            </w:r>
                            <w:r w:rsidRPr="008D585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id stort intresse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lottas </w:t>
                            </w:r>
                            <w:r w:rsidRPr="008D585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platserna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E0366D" w14:textId="77777777" w:rsidR="00EC5EF6" w:rsidRPr="008D5857" w:rsidRDefault="00EC5EF6" w:rsidP="008D585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0094CF64" w14:textId="77777777" w:rsidR="00EC5EF6" w:rsidRPr="008D5857" w:rsidRDefault="00EC5EF6" w:rsidP="008D585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6089" id="Textruta 7" o:spid="_x0000_s1027" type="#_x0000_t202" style="position:absolute;margin-left:318.75pt;margin-top:3pt;width:231pt;height:274.0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" fillcolor="#fbe2e4 [662]" stroked="f" strokeweight=".5pt">
                <v:textbox>
                  <w:txbxContent>
                    <w:p w14:paraId="0DFEE439" w14:textId="77777777" w:rsidR="00EC5EF6" w:rsidRPr="008D5857" w:rsidRDefault="00EC5EF6" w:rsidP="008D585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D5857">
                        <w:rPr>
                          <w:rFonts w:cstheme="majorBidi"/>
                          <w:b/>
                          <w:sz w:val="32"/>
                          <w:szCs w:val="32"/>
                        </w:rPr>
                        <w:t>Välkommen till informationsträff</w:t>
                      </w:r>
                      <w:r>
                        <w:rPr>
                          <w:rFonts w:cstheme="majorBidi"/>
                          <w:b/>
                          <w:sz w:val="32"/>
                          <w:szCs w:val="32"/>
                        </w:rPr>
                        <w:t xml:space="preserve"> om Senior Sport School </w:t>
                      </w:r>
                    </w:p>
                    <w:p w14:paraId="0686243F" w14:textId="77777777" w:rsidR="00EC5EF6" w:rsidRPr="008D5857" w:rsidRDefault="00EC5EF6" w:rsidP="008D5857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8D5857">
                        <w:rPr>
                          <w:rFonts w:asciiTheme="majorHAnsi" w:hAnsiTheme="majorHAnsi" w:cstheme="majorHAnsi"/>
                        </w:rPr>
                        <w:t>Tid: 10 september, kl.10.00-10.30</w:t>
                      </w:r>
                      <w:r w:rsidRPr="008D5857">
                        <w:rPr>
                          <w:rFonts w:asciiTheme="majorHAnsi" w:hAnsiTheme="majorHAnsi" w:cstheme="majorHAnsi"/>
                        </w:rPr>
                        <w:br/>
                        <w:t xml:space="preserve">Plats: Annexet Kulturhuset, Göteborgsvägen 19-21, Mölndal   </w:t>
                      </w:r>
                      <w:r>
                        <w:rPr>
                          <w:rFonts w:asciiTheme="majorHAnsi" w:hAnsiTheme="majorHAnsi" w:cstheme="majorHAnsi"/>
                        </w:rPr>
                        <w:br/>
                      </w:r>
                    </w:p>
                    <w:p w14:paraId="63292794" w14:textId="3FC64021" w:rsidR="00EC5EF6" w:rsidRDefault="00EC5EF6" w:rsidP="008D585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På informationsträffen får du veta mer om </w:t>
                      </w:r>
                      <w:r w:rsidRPr="008D585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Senior Sport School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och träffa ledarna.</w:t>
                      </w:r>
                      <w:r w:rsidR="00E00B12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Du anmäler dig till Senior Sport School på informationsträffen.</w:t>
                      </w:r>
                      <w:r w:rsidRPr="008D585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V</w:t>
                      </w:r>
                      <w:r w:rsidRPr="008D585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id stort intresse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lottas </w:t>
                      </w:r>
                      <w:r w:rsidRPr="008D585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platserna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  <w:p w14:paraId="3CE0366D" w14:textId="77777777" w:rsidR="00EC5EF6" w:rsidRPr="008D5857" w:rsidRDefault="00EC5EF6" w:rsidP="008D585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0094CF64" w14:textId="77777777" w:rsidR="00EC5EF6" w:rsidRPr="008D5857" w:rsidRDefault="00EC5EF6" w:rsidP="008D585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1B8D">
        <w:rPr>
          <w:rFonts w:ascii="Times New Roman" w:hAnsi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B24D24" wp14:editId="51282584">
                <wp:simplePos x="0" y="0"/>
                <wp:positionH relativeFrom="column">
                  <wp:posOffset>685800</wp:posOffset>
                </wp:positionH>
                <wp:positionV relativeFrom="paragraph">
                  <wp:posOffset>12700</wp:posOffset>
                </wp:positionV>
                <wp:extent cx="2986405" cy="4610100"/>
                <wp:effectExtent l="0" t="0" r="4445" b="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461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929D4" w14:textId="76425191" w:rsidR="008D5857" w:rsidRPr="008D5857" w:rsidRDefault="00210A85" w:rsidP="008D5857">
                            <w:pPr>
                              <w:pStyle w:val="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Har </w:t>
                            </w:r>
                            <w:r w:rsidR="002C4D5B">
                              <w:rPr>
                                <w:sz w:val="24"/>
                                <w:szCs w:val="24"/>
                              </w:rPr>
                              <w:t xml:space="preserve">du </w:t>
                            </w:r>
                            <w:r w:rsidR="0076690B">
                              <w:rPr>
                                <w:sz w:val="24"/>
                                <w:szCs w:val="24"/>
                              </w:rPr>
                              <w:t>fyllt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65 år </w:t>
                            </w:r>
                            <w:r w:rsidR="008D5857" w:rsidRPr="008D5857">
                              <w:rPr>
                                <w:sz w:val="24"/>
                                <w:szCs w:val="24"/>
                              </w:rPr>
                              <w:t>och vill vara med på ett hälsoäventyr där du får komma ut, röra på dig och knyta kontakter?</w:t>
                            </w:r>
                          </w:p>
                          <w:p w14:paraId="40969FF4" w14:textId="61BB7A3B" w:rsidR="008D5857" w:rsidRPr="008D5857" w:rsidRDefault="00283A3C" w:rsidP="008D5857">
                            <w:pPr>
                              <w:pStyle w:val="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På </w:t>
                            </w:r>
                            <w:r w:rsidR="00333078">
                              <w:rPr>
                                <w:sz w:val="24"/>
                                <w:szCs w:val="24"/>
                              </w:rPr>
                              <w:t>Senior sport school</w:t>
                            </w:r>
                            <w:r w:rsidR="009E633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690B">
                              <w:rPr>
                                <w:sz w:val="24"/>
                                <w:szCs w:val="24"/>
                              </w:rPr>
                              <w:t xml:space="preserve">får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du </w:t>
                            </w:r>
                            <w:r w:rsidR="008D5857" w:rsidRPr="008D5857">
                              <w:rPr>
                                <w:sz w:val="24"/>
                                <w:szCs w:val="24"/>
                              </w:rPr>
                              <w:t xml:space="preserve">prova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på </w:t>
                            </w:r>
                            <w:r w:rsidR="008D5857" w:rsidRPr="008D5857">
                              <w:rPr>
                                <w:sz w:val="24"/>
                                <w:szCs w:val="24"/>
                              </w:rPr>
                              <w:t xml:space="preserve">olika fysiska aktiviteter hos våra lokala idrottsföreningar, delta i </w:t>
                            </w:r>
                            <w:r w:rsidR="0076690B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8D5857" w:rsidRPr="008D5857">
                              <w:rPr>
                                <w:sz w:val="24"/>
                                <w:szCs w:val="24"/>
                              </w:rPr>
                              <w:t xml:space="preserve">räffar med fokus på hälsa, kost och matlagning. Du får också utbildning i hjärt- och lungräddning. </w:t>
                            </w:r>
                          </w:p>
                          <w:p w14:paraId="6D8329E1" w14:textId="755B7A28" w:rsidR="008D5857" w:rsidRPr="008D5857" w:rsidRDefault="00DC2E84" w:rsidP="008D5857">
                            <w:pPr>
                              <w:pStyle w:val="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Vi träffas</w:t>
                            </w:r>
                            <w:r w:rsidR="008D5857" w:rsidRPr="008D5857">
                              <w:rPr>
                                <w:sz w:val="24"/>
                                <w:szCs w:val="24"/>
                              </w:rPr>
                              <w:t xml:space="preserve"> i 12 veckor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D5857" w:rsidRPr="008D5857">
                              <w:rPr>
                                <w:sz w:val="24"/>
                                <w:szCs w:val="24"/>
                              </w:rPr>
                              <w:t>två gånger i veckan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på </w:t>
                            </w:r>
                            <w:r w:rsidR="008D5857" w:rsidRPr="008D5857">
                              <w:rPr>
                                <w:sz w:val="24"/>
                                <w:szCs w:val="24"/>
                              </w:rPr>
                              <w:t>förmiddagar kl.10.00-12.00.</w:t>
                            </w:r>
                          </w:p>
                          <w:p w14:paraId="5BEA9F90" w14:textId="77777777" w:rsidR="008D5857" w:rsidRPr="008D5857" w:rsidRDefault="008D5857" w:rsidP="008D5857">
                            <w:pPr>
                              <w:pStyle w:val="Tex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D5857">
                              <w:rPr>
                                <w:sz w:val="24"/>
                                <w:szCs w:val="24"/>
                              </w:rPr>
                              <w:t>Tisdagar och torsdagar</w:t>
                            </w:r>
                          </w:p>
                          <w:p w14:paraId="52F836D8" w14:textId="4A915CFD" w:rsidR="008D5857" w:rsidRPr="008D5857" w:rsidRDefault="008D5857" w:rsidP="008D5857">
                            <w:pPr>
                              <w:pStyle w:val="Tex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D5857">
                              <w:rPr>
                                <w:sz w:val="24"/>
                                <w:szCs w:val="24"/>
                              </w:rPr>
                              <w:t>Start</w:t>
                            </w:r>
                            <w:r w:rsidR="00DA1B8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857">
                              <w:rPr>
                                <w:sz w:val="24"/>
                                <w:szCs w:val="24"/>
                              </w:rPr>
                              <w:t>24 september</w:t>
                            </w:r>
                            <w:r w:rsidR="00DA1B8D">
                              <w:rPr>
                                <w:sz w:val="24"/>
                                <w:szCs w:val="24"/>
                              </w:rPr>
                              <w:t xml:space="preserve">. Sista gången är </w:t>
                            </w:r>
                            <w:r w:rsidR="00D17BE5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Pr="008D5857">
                              <w:rPr>
                                <w:sz w:val="24"/>
                                <w:szCs w:val="24"/>
                              </w:rPr>
                              <w:t xml:space="preserve"> december 2024</w:t>
                            </w:r>
                          </w:p>
                          <w:p w14:paraId="175CED04" w14:textId="03AFBB66" w:rsidR="008D5857" w:rsidRPr="008D5857" w:rsidRDefault="008D5857" w:rsidP="008D5857">
                            <w:pPr>
                              <w:pStyle w:val="Tex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D5857">
                              <w:rPr>
                                <w:sz w:val="24"/>
                                <w:szCs w:val="24"/>
                              </w:rPr>
                              <w:t xml:space="preserve">Gratis att </w:t>
                            </w:r>
                            <w:r w:rsidR="00DA1B8D">
                              <w:rPr>
                                <w:sz w:val="24"/>
                                <w:szCs w:val="24"/>
                              </w:rPr>
                              <w:t>vara med</w:t>
                            </w:r>
                          </w:p>
                          <w:p w14:paraId="62FD5F2F" w14:textId="3A0AC76C" w:rsidR="008D5857" w:rsidRPr="008D5857" w:rsidRDefault="008D5857" w:rsidP="008D5857">
                            <w:pPr>
                              <w:pStyle w:val="Tex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D5857">
                              <w:rPr>
                                <w:sz w:val="24"/>
                                <w:szCs w:val="24"/>
                              </w:rPr>
                              <w:t xml:space="preserve">För dig som bor i någon av Mölndals kommundelar </w:t>
                            </w:r>
                          </w:p>
                          <w:p w14:paraId="698B6DFA" w14:textId="5B3183AA" w:rsidR="00FB4686" w:rsidRPr="00833122" w:rsidRDefault="00FB4686" w:rsidP="008D5857">
                            <w:pPr>
                              <w:pStyle w:val="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4D24" id="Textruta 9" o:spid="_x0000_s1028" type="#_x0000_t202" style="position:absolute;margin-left:54pt;margin-top:1pt;width:235.15pt;height:3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" fillcolor="white [3201]" stroked="f" strokeweight=".5pt">
                <v:textbox>
                  <w:txbxContent>
                    <w:p w14:paraId="7E0929D4" w14:textId="76425191" w:rsidR="008D5857" w:rsidRPr="008D5857" w:rsidRDefault="00210A85" w:rsidP="008D5857">
                      <w:pPr>
                        <w:pStyle w:val="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Har </w:t>
                      </w:r>
                      <w:r w:rsidR="002C4D5B">
                        <w:rPr>
                          <w:sz w:val="24"/>
                          <w:szCs w:val="24"/>
                        </w:rPr>
                        <w:t xml:space="preserve">du </w:t>
                      </w:r>
                      <w:r w:rsidR="0076690B">
                        <w:rPr>
                          <w:sz w:val="24"/>
                          <w:szCs w:val="24"/>
                        </w:rPr>
                        <w:t>fyllt</w:t>
                      </w:r>
                      <w:r>
                        <w:rPr>
                          <w:sz w:val="24"/>
                          <w:szCs w:val="24"/>
                        </w:rPr>
                        <w:t xml:space="preserve"> 65 år </w:t>
                      </w:r>
                      <w:r w:rsidR="008D5857" w:rsidRPr="008D5857">
                        <w:rPr>
                          <w:sz w:val="24"/>
                          <w:szCs w:val="24"/>
                        </w:rPr>
                        <w:t>och vill vara med på ett hälsoäventyr där du får komma ut, röra på dig och knyta kontakter?</w:t>
                      </w:r>
                    </w:p>
                    <w:p w14:paraId="40969FF4" w14:textId="61BB7A3B" w:rsidR="008D5857" w:rsidRPr="008D5857" w:rsidRDefault="00283A3C" w:rsidP="008D5857">
                      <w:pPr>
                        <w:pStyle w:val="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På </w:t>
                      </w:r>
                      <w:r w:rsidR="00333078">
                        <w:rPr>
                          <w:sz w:val="24"/>
                          <w:szCs w:val="24"/>
                        </w:rPr>
                        <w:t>Senior sport school</w:t>
                      </w:r>
                      <w:r w:rsidR="009E633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6690B">
                        <w:rPr>
                          <w:sz w:val="24"/>
                          <w:szCs w:val="24"/>
                        </w:rPr>
                        <w:t xml:space="preserve">får </w:t>
                      </w:r>
                      <w:r>
                        <w:rPr>
                          <w:sz w:val="24"/>
                          <w:szCs w:val="24"/>
                        </w:rPr>
                        <w:t xml:space="preserve">du </w:t>
                      </w:r>
                      <w:r w:rsidR="008D5857" w:rsidRPr="008D5857">
                        <w:rPr>
                          <w:sz w:val="24"/>
                          <w:szCs w:val="24"/>
                        </w:rPr>
                        <w:t xml:space="preserve">prova </w:t>
                      </w:r>
                      <w:r>
                        <w:rPr>
                          <w:sz w:val="24"/>
                          <w:szCs w:val="24"/>
                        </w:rPr>
                        <w:t xml:space="preserve">på </w:t>
                      </w:r>
                      <w:r w:rsidR="008D5857" w:rsidRPr="008D5857">
                        <w:rPr>
                          <w:sz w:val="24"/>
                          <w:szCs w:val="24"/>
                        </w:rPr>
                        <w:t xml:space="preserve">olika fysiska aktiviteter hos våra lokala idrottsföreningar, delta i </w:t>
                      </w:r>
                      <w:r w:rsidR="0076690B">
                        <w:rPr>
                          <w:sz w:val="24"/>
                          <w:szCs w:val="24"/>
                        </w:rPr>
                        <w:t>t</w:t>
                      </w:r>
                      <w:r w:rsidR="008D5857" w:rsidRPr="008D5857">
                        <w:rPr>
                          <w:sz w:val="24"/>
                          <w:szCs w:val="24"/>
                        </w:rPr>
                        <w:t xml:space="preserve">räffar med fokus på hälsa, kost och matlagning. Du får också utbildning i hjärt- och lungräddning. </w:t>
                      </w:r>
                    </w:p>
                    <w:p w14:paraId="6D8329E1" w14:textId="755B7A28" w:rsidR="008D5857" w:rsidRPr="008D5857" w:rsidRDefault="00DC2E84" w:rsidP="008D5857">
                      <w:pPr>
                        <w:pStyle w:val="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Vi träffas</w:t>
                      </w:r>
                      <w:r w:rsidR="008D5857" w:rsidRPr="008D5857">
                        <w:rPr>
                          <w:sz w:val="24"/>
                          <w:szCs w:val="24"/>
                        </w:rPr>
                        <w:t xml:space="preserve"> i 12 veckor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8D5857" w:rsidRPr="008D5857">
                        <w:rPr>
                          <w:sz w:val="24"/>
                          <w:szCs w:val="24"/>
                        </w:rPr>
                        <w:t>två gånger i veckan</w:t>
                      </w:r>
                      <w:r>
                        <w:rPr>
                          <w:sz w:val="24"/>
                          <w:szCs w:val="24"/>
                        </w:rPr>
                        <w:t xml:space="preserve"> på </w:t>
                      </w:r>
                      <w:r w:rsidR="008D5857" w:rsidRPr="008D5857">
                        <w:rPr>
                          <w:sz w:val="24"/>
                          <w:szCs w:val="24"/>
                        </w:rPr>
                        <w:t>förmiddagar kl.10.00-12.00.</w:t>
                      </w:r>
                    </w:p>
                    <w:p w14:paraId="5BEA9F90" w14:textId="77777777" w:rsidR="008D5857" w:rsidRPr="008D5857" w:rsidRDefault="008D5857" w:rsidP="008D5857">
                      <w:pPr>
                        <w:pStyle w:val="Tex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8D5857">
                        <w:rPr>
                          <w:sz w:val="24"/>
                          <w:szCs w:val="24"/>
                        </w:rPr>
                        <w:t>Tisdagar och torsdagar</w:t>
                      </w:r>
                    </w:p>
                    <w:p w14:paraId="52F836D8" w14:textId="4A915CFD" w:rsidR="008D5857" w:rsidRPr="008D5857" w:rsidRDefault="008D5857" w:rsidP="008D5857">
                      <w:pPr>
                        <w:pStyle w:val="Tex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8D5857">
                        <w:rPr>
                          <w:sz w:val="24"/>
                          <w:szCs w:val="24"/>
                        </w:rPr>
                        <w:t>Start</w:t>
                      </w:r>
                      <w:r w:rsidR="00DA1B8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5857">
                        <w:rPr>
                          <w:sz w:val="24"/>
                          <w:szCs w:val="24"/>
                        </w:rPr>
                        <w:t>24 september</w:t>
                      </w:r>
                      <w:r w:rsidR="00DA1B8D">
                        <w:rPr>
                          <w:sz w:val="24"/>
                          <w:szCs w:val="24"/>
                        </w:rPr>
                        <w:t xml:space="preserve">. Sista gången är </w:t>
                      </w:r>
                      <w:r w:rsidR="00D17BE5">
                        <w:rPr>
                          <w:sz w:val="24"/>
                          <w:szCs w:val="24"/>
                        </w:rPr>
                        <w:t>12</w:t>
                      </w:r>
                      <w:r w:rsidRPr="008D5857">
                        <w:rPr>
                          <w:sz w:val="24"/>
                          <w:szCs w:val="24"/>
                        </w:rPr>
                        <w:t xml:space="preserve"> december 2024</w:t>
                      </w:r>
                    </w:p>
                    <w:p w14:paraId="175CED04" w14:textId="03AFBB66" w:rsidR="008D5857" w:rsidRPr="008D5857" w:rsidRDefault="008D5857" w:rsidP="008D5857">
                      <w:pPr>
                        <w:pStyle w:val="Tex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8D5857">
                        <w:rPr>
                          <w:sz w:val="24"/>
                          <w:szCs w:val="24"/>
                        </w:rPr>
                        <w:t xml:space="preserve">Gratis att </w:t>
                      </w:r>
                      <w:r w:rsidR="00DA1B8D">
                        <w:rPr>
                          <w:sz w:val="24"/>
                          <w:szCs w:val="24"/>
                        </w:rPr>
                        <w:t>vara med</w:t>
                      </w:r>
                    </w:p>
                    <w:p w14:paraId="62FD5F2F" w14:textId="3A0AC76C" w:rsidR="008D5857" w:rsidRPr="008D5857" w:rsidRDefault="008D5857" w:rsidP="008D5857">
                      <w:pPr>
                        <w:pStyle w:val="Tex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8D5857">
                        <w:rPr>
                          <w:sz w:val="24"/>
                          <w:szCs w:val="24"/>
                        </w:rPr>
                        <w:t xml:space="preserve">För dig som bor i någon av Mölndals kommundelar </w:t>
                      </w:r>
                    </w:p>
                    <w:p w14:paraId="698B6DFA" w14:textId="5B3183AA" w:rsidR="00FB4686" w:rsidRPr="00833122" w:rsidRDefault="00FB4686" w:rsidP="008D5857">
                      <w:pPr>
                        <w:pStyle w:val="Text"/>
                      </w:pPr>
                    </w:p>
                  </w:txbxContent>
                </v:textbox>
              </v:shape>
            </w:pict>
          </mc:Fallback>
        </mc:AlternateContent>
      </w:r>
    </w:p>
    <w:p w14:paraId="4A1BE513" w14:textId="7AD408EB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2B2FD98D" w14:textId="1D7ED4BB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65B9D348" w14:textId="77777777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24EB61ED" w14:textId="6ADC5964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751882BB" w14:textId="34FA88C9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485C44A2" w14:textId="634DC0E2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16C1C8B4" w14:textId="6B3667A0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233D70AB" w14:textId="559F7F03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07180A58" w14:textId="64840DC3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40518A9D" w14:textId="5EF06C81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133F8F2A" w14:textId="6BC0C581" w:rsidR="00700DD5" w:rsidRPr="00700DD5" w:rsidRDefault="008D5857" w:rsidP="00700D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69FF74" wp14:editId="3E89B5CB">
                <wp:simplePos x="0" y="0"/>
                <wp:positionH relativeFrom="column">
                  <wp:posOffset>4010972</wp:posOffset>
                </wp:positionH>
                <wp:positionV relativeFrom="paragraph">
                  <wp:posOffset>5715</wp:posOffset>
                </wp:positionV>
                <wp:extent cx="3065818" cy="1705361"/>
                <wp:effectExtent l="0" t="0" r="1270" b="9525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818" cy="1705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47A8A" w14:textId="77777777" w:rsidR="00EC5EF6" w:rsidRPr="00700DD5" w:rsidRDefault="00EC5EF6" w:rsidP="00700DD5">
                            <w:r w:rsidRPr="00700DD5">
                              <w:t>Kontaktuppgifter</w:t>
                            </w:r>
                          </w:p>
                          <w:p w14:paraId="12B4FB5E" w14:textId="370E5137" w:rsidR="00EC5EF6" w:rsidRPr="002403D7" w:rsidRDefault="00EC5EF6" w:rsidP="00302902">
                            <w:r>
                              <w:t>Ellen Eliasson, Aktiveringspedagog</w:t>
                            </w:r>
                            <w:r>
                              <w:br/>
                            </w:r>
                            <w:r w:rsidRPr="00627BB6">
                              <w:t>0733-303929</w:t>
                            </w:r>
                            <w:r>
                              <w:br/>
                            </w:r>
                            <w:r w:rsidRPr="00960784">
                              <w:t>ellen.eliasson01@molndal.se</w:t>
                            </w:r>
                            <w:r>
                              <w:br/>
                            </w:r>
                            <w:r w:rsidRPr="002403D7">
                              <w:t>Sarah Benson</w:t>
                            </w:r>
                            <w:r>
                              <w:t>, Folkhälsosamordnare</w:t>
                            </w:r>
                            <w:r w:rsidRPr="002403D7">
                              <w:br/>
                            </w:r>
                            <w:r>
                              <w:t>0704-677814</w:t>
                            </w:r>
                            <w:r w:rsidRPr="002403D7">
                              <w:br/>
                              <w:t>sarah.benson@molndal.se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FF74" id="Textruta 1" o:spid="_x0000_s1029" type="#_x0000_t202" style="position:absolute;margin-left:315.8pt;margin-top:.45pt;width:241.4pt;height:134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" fillcolor="white [3201]" stroked="f" strokeweight=".5pt">
                <v:textbox>
                  <w:txbxContent>
                    <w:p w14:paraId="02947A8A" w14:textId="77777777" w:rsidR="00EC5EF6" w:rsidRPr="00700DD5" w:rsidRDefault="00EC5EF6" w:rsidP="00700DD5">
                      <w:r w:rsidRPr="00700DD5">
                        <w:t>Kontaktuppgifter</w:t>
                      </w:r>
                    </w:p>
                    <w:p w14:paraId="12B4FB5E" w14:textId="370E5137" w:rsidR="00EC5EF6" w:rsidRPr="002403D7" w:rsidRDefault="00EC5EF6" w:rsidP="00302902">
                      <w:r>
                        <w:t>Ellen Eliasson, Aktiveringspedagog</w:t>
                      </w:r>
                      <w:r>
                        <w:br/>
                      </w:r>
                      <w:r w:rsidRPr="00627BB6">
                        <w:t>0733-303929</w:t>
                      </w:r>
                      <w:r>
                        <w:br/>
                      </w:r>
                      <w:r w:rsidRPr="00960784">
                        <w:t>ellen.eliasson01@molndal.se</w:t>
                      </w:r>
                      <w:r>
                        <w:br/>
                      </w:r>
                      <w:r w:rsidRPr="002403D7">
                        <w:t>Sarah Benson</w:t>
                      </w:r>
                      <w:r>
                        <w:t>, Folkhälsosamordnare</w:t>
                      </w:r>
                      <w:r w:rsidRPr="002403D7">
                        <w:br/>
                      </w:r>
                      <w:r>
                        <w:t>0704-677814</w:t>
                      </w:r>
                      <w:r w:rsidRPr="002403D7">
                        <w:br/>
                        <w:t>sarah.benson@molndal.se</w:t>
                      </w:r>
                    </w:p>
                  </w:txbxContent>
                </v:textbox>
              </v:shape>
            </w:pict>
          </mc:Fallback>
        </mc:AlternateContent>
      </w:r>
    </w:p>
    <w:p w14:paraId="086407D7" w14:textId="1279C9B7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008D84D2" w14:textId="56B5427E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502D2B3A" w14:textId="18C53B8C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6FE04016" w14:textId="4441F7DC" w:rsidR="00700DD5" w:rsidRPr="00700DD5" w:rsidRDefault="008D5857" w:rsidP="00700DD5">
      <w:pPr>
        <w:rPr>
          <w:rFonts w:ascii="Times New Roman" w:hAnsi="Times New Roman" w:cs="Times New Roman"/>
          <w:sz w:val="24"/>
          <w:szCs w:val="24"/>
        </w:rPr>
      </w:pPr>
      <w:r w:rsidRPr="008D5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497FA19D" wp14:editId="097ED079">
            <wp:simplePos x="0" y="0"/>
            <wp:positionH relativeFrom="column">
              <wp:posOffset>5996674</wp:posOffset>
            </wp:positionH>
            <wp:positionV relativeFrom="paragraph">
              <wp:posOffset>267823</wp:posOffset>
            </wp:positionV>
            <wp:extent cx="911757" cy="911757"/>
            <wp:effectExtent l="0" t="0" r="3175" b="3175"/>
            <wp:wrapNone/>
            <wp:docPr id="1026" name="Picture 2" descr="Mölndals stad | Mölndal">
              <a:extLst xmlns:a="http://schemas.openxmlformats.org/drawingml/2006/main">
                <a:ext uri="{FF2B5EF4-FFF2-40B4-BE49-F238E27FC236}">
                  <a16:creationId xmlns:a16="http://schemas.microsoft.com/office/drawing/2014/main" id="{0C40B125-0F21-661F-AD15-1DA058A7E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ölndals stad | Mölndal">
                      <a:extLst>
                        <a:ext uri="{FF2B5EF4-FFF2-40B4-BE49-F238E27FC236}">
                          <a16:creationId xmlns:a16="http://schemas.microsoft.com/office/drawing/2014/main" id="{0C40B125-0F21-661F-AD15-1DA058A7E0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57" cy="911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78681" w14:textId="31CE8A84" w:rsidR="00700DD5" w:rsidRPr="00700DD5" w:rsidRDefault="00DA1B8D" w:rsidP="00700DD5">
      <w:pPr>
        <w:rPr>
          <w:rFonts w:ascii="Times New Roman" w:hAnsi="Times New Roman" w:cs="Times New Roman"/>
          <w:sz w:val="24"/>
          <w:szCs w:val="24"/>
        </w:rPr>
      </w:pPr>
      <w:r w:rsidRPr="008D5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7FD890E9" wp14:editId="27398447">
            <wp:simplePos x="0" y="0"/>
            <wp:positionH relativeFrom="column">
              <wp:posOffset>3557905</wp:posOffset>
            </wp:positionH>
            <wp:positionV relativeFrom="paragraph">
              <wp:posOffset>8255</wp:posOffset>
            </wp:positionV>
            <wp:extent cx="2057695" cy="860491"/>
            <wp:effectExtent l="0" t="0" r="0" b="0"/>
            <wp:wrapNone/>
            <wp:docPr id="15" name="Bildobjekt 14" descr="En bild som visar Teckensnitt, text, logotyp, Grafik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7CCE3825-F0CE-6A4E-C912-3649514936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4" descr="En bild som visar Teckensnitt, text, logotyp, Grafik&#10;&#10;Automatiskt genererad beskrivning">
                      <a:extLst>
                        <a:ext uri="{FF2B5EF4-FFF2-40B4-BE49-F238E27FC236}">
                          <a16:creationId xmlns:a16="http://schemas.microsoft.com/office/drawing/2014/main" id="{7CCE3825-F0CE-6A4E-C912-3649514936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95" cy="8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04C3B381" wp14:editId="0DF31698">
            <wp:simplePos x="0" y="0"/>
            <wp:positionH relativeFrom="column">
              <wp:posOffset>419100</wp:posOffset>
            </wp:positionH>
            <wp:positionV relativeFrom="paragraph">
              <wp:posOffset>13970</wp:posOffset>
            </wp:positionV>
            <wp:extent cx="2797175" cy="879475"/>
            <wp:effectExtent l="0" t="0" r="3175" b="0"/>
            <wp:wrapNone/>
            <wp:docPr id="1402982756" name="Bildobjekt 1" descr="En bild som visar logotyp, symbol, Teckensnitt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82756" name="Bildobjekt 1" descr="En bild som visar logotyp, symbol, Teckensnitt, Grafik&#10;&#10;Automatiskt genererad beskrivn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FB5BE" w14:textId="1F0FAA86" w:rsid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55ABFA50" w14:textId="77777777" w:rsid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p w14:paraId="41AEA30F" w14:textId="77777777" w:rsidR="00700DD5" w:rsidRPr="00700DD5" w:rsidRDefault="00700DD5" w:rsidP="00700DD5">
      <w:pPr>
        <w:rPr>
          <w:rFonts w:ascii="Times New Roman" w:hAnsi="Times New Roman" w:cs="Times New Roman"/>
          <w:sz w:val="24"/>
          <w:szCs w:val="24"/>
        </w:rPr>
      </w:pPr>
    </w:p>
    <w:sectPr w:rsidR="00700DD5" w:rsidRPr="00700DD5" w:rsidSect="00F15E0A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0" w:right="0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D3F4F" w14:textId="77777777" w:rsidR="006E49CE" w:rsidRDefault="006E49CE" w:rsidP="00183DCC">
      <w:pPr>
        <w:spacing w:after="0" w:line="240" w:lineRule="auto"/>
      </w:pPr>
      <w:r>
        <w:separator/>
      </w:r>
    </w:p>
  </w:endnote>
  <w:endnote w:type="continuationSeparator" w:id="0">
    <w:p w14:paraId="6025865C" w14:textId="77777777" w:rsidR="006E49CE" w:rsidRDefault="006E49CE" w:rsidP="00183DCC">
      <w:pPr>
        <w:spacing w:after="0" w:line="240" w:lineRule="auto"/>
      </w:pPr>
      <w:r>
        <w:continuationSeparator/>
      </w:r>
    </w:p>
  </w:endnote>
  <w:endnote w:type="continuationNotice" w:id="1">
    <w:p w14:paraId="147F7BD3" w14:textId="77777777" w:rsidR="006E49CE" w:rsidRDefault="006E49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Mincho">
    <w:altName w:val="ＭＳ Ｐ明朝"/>
    <w:panose1 w:val="00000000000000000000"/>
    <w:charset w:val="8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CS-rubriker)">
    <w:altName w:val="Times New Roman"/>
    <w:charset w:val="00"/>
    <w:family w:val="roman"/>
    <w:pitch w:val="default"/>
  </w:font>
  <w:font w:name="Times New Roman (CS-brödtext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69B31" w14:textId="77777777" w:rsidR="00F15E0A" w:rsidRDefault="0088567A">
    <w:pPr>
      <w:pStyle w:val="Footer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27A9178" wp14:editId="632B93D0">
              <wp:simplePos x="0" y="0"/>
              <wp:positionH relativeFrom="column">
                <wp:posOffset>685800</wp:posOffset>
              </wp:positionH>
              <wp:positionV relativeFrom="paragraph">
                <wp:posOffset>-306614</wp:posOffset>
              </wp:positionV>
              <wp:extent cx="3216414" cy="349794"/>
              <wp:effectExtent l="0" t="0" r="0" b="6350"/>
              <wp:wrapNone/>
              <wp:docPr id="4" name="Textru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6414" cy="34979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F65408" w14:textId="77777777" w:rsidR="0088567A" w:rsidRDefault="0088567A" w:rsidP="002E193B">
                          <w:pPr>
                            <w:pStyle w:val="url"/>
                          </w:pPr>
                          <w:r>
                            <w:t>molndal.se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A9178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30" type="#_x0000_t202" style="position:absolute;margin-left:54pt;margin-top:-24.15pt;width:253.25pt;height:27.5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" fillcolor="white [3201]" stroked="f" strokeweight=".5pt">
              <v:textbox>
                <w:txbxContent>
                  <w:p w14:paraId="4FF65408" w14:textId="77777777" w:rsidR="0088567A" w:rsidRDefault="0088567A" w:rsidP="002E193B">
                    <w:pPr>
                      <w:pStyle w:val="url"/>
                    </w:pPr>
                    <w:r>
                      <w:t>molndal.se</w:t>
                    </w:r>
                  </w:p>
                </w:txbxContent>
              </v:textbox>
            </v:shape>
          </w:pict>
        </mc:Fallback>
      </mc:AlternateContent>
    </w:r>
    <w:r w:rsidR="00F15E0A">
      <w:rPr>
        <w:noProof/>
        <w:lang w:eastAsia="sv-SE"/>
      </w:rPr>
      <w:drawing>
        <wp:anchor distT="0" distB="0" distL="114300" distR="114300" simplePos="0" relativeHeight="251658241" behindDoc="1" locked="0" layoutInCell="1" allowOverlap="1" wp14:anchorId="19D29012" wp14:editId="3DEDBF88">
          <wp:simplePos x="0" y="0"/>
          <wp:positionH relativeFrom="column">
            <wp:posOffset>6436360</wp:posOffset>
          </wp:positionH>
          <wp:positionV relativeFrom="paragraph">
            <wp:posOffset>-532867</wp:posOffset>
          </wp:positionV>
          <wp:extent cx="698400" cy="721072"/>
          <wp:effectExtent l="0" t="0" r="635" b="3175"/>
          <wp:wrapTight wrapText="bothSides">
            <wp:wrapPolygon edited="0">
              <wp:start x="7469" y="0"/>
              <wp:lineTo x="3538" y="1522"/>
              <wp:lineTo x="0" y="4187"/>
              <wp:lineTo x="0" y="8754"/>
              <wp:lineTo x="6289" y="12180"/>
              <wp:lineTo x="786" y="13322"/>
              <wp:lineTo x="786" y="14083"/>
              <wp:lineTo x="4717" y="18270"/>
              <wp:lineTo x="4324" y="19792"/>
              <wp:lineTo x="5503" y="20934"/>
              <wp:lineTo x="7862" y="21315"/>
              <wp:lineTo x="14151" y="21315"/>
              <wp:lineTo x="15330" y="21315"/>
              <wp:lineTo x="17296" y="19031"/>
              <wp:lineTo x="16903" y="18270"/>
              <wp:lineTo x="20833" y="13702"/>
              <wp:lineTo x="20833" y="13322"/>
              <wp:lineTo x="14937" y="12180"/>
              <wp:lineTo x="21227" y="9135"/>
              <wp:lineTo x="21227" y="6851"/>
              <wp:lineTo x="18868" y="6090"/>
              <wp:lineTo x="20440" y="4567"/>
              <wp:lineTo x="18475" y="2284"/>
              <wp:lineTo x="14151" y="0"/>
              <wp:lineTo x="7469" y="0"/>
            </wp:wrapPolygon>
          </wp:wrapTight>
          <wp:docPr id="6" name="Bildobjekt 6" descr="En bild som visar text, enhe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objekt 8" descr="En bild som visar text, enhet&#10;&#10;Automatiskt genererad beskrivni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400" cy="721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33DD1233" w14:paraId="3D7C7434" w14:textId="77777777" w:rsidTr="33DD1233">
      <w:trPr>
        <w:trHeight w:val="300"/>
      </w:trPr>
      <w:tc>
        <w:tcPr>
          <w:tcW w:w="3965" w:type="dxa"/>
        </w:tcPr>
        <w:p w14:paraId="5B464090" w14:textId="3C4181B5" w:rsidR="33DD1233" w:rsidRDefault="33DD1233" w:rsidP="33DD1233">
          <w:pPr>
            <w:pStyle w:val="Header"/>
            <w:ind w:left="-115"/>
          </w:pPr>
        </w:p>
      </w:tc>
      <w:tc>
        <w:tcPr>
          <w:tcW w:w="3965" w:type="dxa"/>
        </w:tcPr>
        <w:p w14:paraId="799DCB3A" w14:textId="3619612E" w:rsidR="33DD1233" w:rsidRDefault="33DD1233" w:rsidP="33DD1233">
          <w:pPr>
            <w:pStyle w:val="Header"/>
            <w:jc w:val="center"/>
          </w:pPr>
        </w:p>
      </w:tc>
      <w:tc>
        <w:tcPr>
          <w:tcW w:w="3965" w:type="dxa"/>
        </w:tcPr>
        <w:p w14:paraId="3C1AC9D5" w14:textId="333690DF" w:rsidR="33DD1233" w:rsidRDefault="33DD1233" w:rsidP="33DD1233">
          <w:pPr>
            <w:pStyle w:val="Header"/>
            <w:ind w:right="-115"/>
            <w:jc w:val="right"/>
          </w:pPr>
        </w:p>
      </w:tc>
    </w:tr>
  </w:tbl>
  <w:p w14:paraId="31299F5A" w14:textId="073F1932" w:rsidR="33DD1233" w:rsidRDefault="33DD1233" w:rsidP="33DD1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CFD48" w14:textId="77777777" w:rsidR="006E49CE" w:rsidRDefault="006E49CE" w:rsidP="00183DCC">
      <w:pPr>
        <w:spacing w:after="0" w:line="240" w:lineRule="auto"/>
      </w:pPr>
      <w:r>
        <w:separator/>
      </w:r>
    </w:p>
  </w:footnote>
  <w:footnote w:type="continuationSeparator" w:id="0">
    <w:p w14:paraId="237D8801" w14:textId="77777777" w:rsidR="006E49CE" w:rsidRDefault="006E49CE" w:rsidP="00183DCC">
      <w:pPr>
        <w:spacing w:after="0" w:line="240" w:lineRule="auto"/>
      </w:pPr>
      <w:r>
        <w:continuationSeparator/>
      </w:r>
    </w:p>
  </w:footnote>
  <w:footnote w:type="continuationNotice" w:id="1">
    <w:p w14:paraId="5DB47C5B" w14:textId="77777777" w:rsidR="006E49CE" w:rsidRDefault="006E49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33DD1233" w14:paraId="07F660A3" w14:textId="77777777" w:rsidTr="33DD1233">
      <w:trPr>
        <w:trHeight w:val="300"/>
      </w:trPr>
      <w:tc>
        <w:tcPr>
          <w:tcW w:w="3965" w:type="dxa"/>
        </w:tcPr>
        <w:p w14:paraId="7A25A920" w14:textId="0D97D2E1" w:rsidR="33DD1233" w:rsidRDefault="33DD1233" w:rsidP="33DD1233">
          <w:pPr>
            <w:pStyle w:val="Header"/>
            <w:ind w:left="-115"/>
          </w:pPr>
        </w:p>
      </w:tc>
      <w:tc>
        <w:tcPr>
          <w:tcW w:w="3965" w:type="dxa"/>
        </w:tcPr>
        <w:p w14:paraId="037D7C4B" w14:textId="7CA28EA9" w:rsidR="33DD1233" w:rsidRDefault="33DD1233" w:rsidP="33DD1233">
          <w:pPr>
            <w:pStyle w:val="Header"/>
            <w:jc w:val="center"/>
          </w:pPr>
        </w:p>
      </w:tc>
      <w:tc>
        <w:tcPr>
          <w:tcW w:w="3965" w:type="dxa"/>
        </w:tcPr>
        <w:p w14:paraId="473F1F6B" w14:textId="0B03BAB9" w:rsidR="33DD1233" w:rsidRDefault="33DD1233" w:rsidP="33DD1233">
          <w:pPr>
            <w:pStyle w:val="Header"/>
            <w:ind w:right="-115"/>
            <w:jc w:val="right"/>
          </w:pPr>
        </w:p>
      </w:tc>
    </w:tr>
  </w:tbl>
  <w:p w14:paraId="5E35E871" w14:textId="0AA67F74" w:rsidR="33DD1233" w:rsidRDefault="33DD1233" w:rsidP="33DD12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7D292" w14:textId="6ECFD2CA" w:rsidR="001D4C02" w:rsidRDefault="00147DE9">
    <w:pPr>
      <w:pStyle w:val="Header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D998B3" wp14:editId="0AC3F222">
              <wp:simplePos x="0" y="0"/>
              <wp:positionH relativeFrom="column">
                <wp:posOffset>0</wp:posOffset>
              </wp:positionH>
              <wp:positionV relativeFrom="paragraph">
                <wp:posOffset>-682102</wp:posOffset>
              </wp:positionV>
              <wp:extent cx="7585710" cy="4137660"/>
              <wp:effectExtent l="0" t="0" r="0" b="2540"/>
              <wp:wrapNone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5710" cy="413766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ktangel 5" style="position:absolute;margin-left:0;margin-top:-53.7pt;width:597.3pt;height:325.8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eeadc [3214]" stroked="f" strokeweight="2pt" w14:anchorId="5C078F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"/>
          </w:pict>
        </mc:Fallback>
      </mc:AlternateContent>
    </w:r>
  </w:p>
  <w:p w14:paraId="4C6606E7" w14:textId="77777777" w:rsidR="001D4C02" w:rsidRDefault="001D4C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C9541A7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8C4EB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B600F1"/>
    <w:multiLevelType w:val="hybridMultilevel"/>
    <w:tmpl w:val="87D0D794"/>
    <w:lvl w:ilvl="0" w:tplc="D92E3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EF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F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CA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289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3E9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9A3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C1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647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01908976">
    <w:abstractNumId w:val="0"/>
  </w:num>
  <w:num w:numId="2" w16cid:durableId="1563831736">
    <w:abstractNumId w:val="1"/>
  </w:num>
  <w:num w:numId="3" w16cid:durableId="183475775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gutterAtTop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81"/>
  <w:drawingGridVerticalSpacing w:val="181"/>
  <w:displayHorizontalDrawingGridEvery w:val="2"/>
  <w:displayVerticalDrawingGridEvery w:val="2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57"/>
    <w:rsid w:val="00014543"/>
    <w:rsid w:val="00022544"/>
    <w:rsid w:val="000A05F3"/>
    <w:rsid w:val="000A4DEE"/>
    <w:rsid w:val="000F2677"/>
    <w:rsid w:val="00146FD3"/>
    <w:rsid w:val="00147DE9"/>
    <w:rsid w:val="001515EA"/>
    <w:rsid w:val="00152456"/>
    <w:rsid w:val="0017620B"/>
    <w:rsid w:val="00183DCC"/>
    <w:rsid w:val="001A68BD"/>
    <w:rsid w:val="001B11F0"/>
    <w:rsid w:val="001D4C02"/>
    <w:rsid w:val="001E008D"/>
    <w:rsid w:val="001E0D36"/>
    <w:rsid w:val="001F2689"/>
    <w:rsid w:val="0020265B"/>
    <w:rsid w:val="00210A85"/>
    <w:rsid w:val="002403D7"/>
    <w:rsid w:val="00247ED5"/>
    <w:rsid w:val="0026541C"/>
    <w:rsid w:val="00272F61"/>
    <w:rsid w:val="00283A3C"/>
    <w:rsid w:val="002C4D5B"/>
    <w:rsid w:val="002D6030"/>
    <w:rsid w:val="002E193B"/>
    <w:rsid w:val="002E50BB"/>
    <w:rsid w:val="00302902"/>
    <w:rsid w:val="00303F9F"/>
    <w:rsid w:val="003266C2"/>
    <w:rsid w:val="00333078"/>
    <w:rsid w:val="00334AB3"/>
    <w:rsid w:val="0036061E"/>
    <w:rsid w:val="00371BA5"/>
    <w:rsid w:val="003834C7"/>
    <w:rsid w:val="003932A2"/>
    <w:rsid w:val="0039781E"/>
    <w:rsid w:val="003B5713"/>
    <w:rsid w:val="003B6F33"/>
    <w:rsid w:val="003D45BF"/>
    <w:rsid w:val="003D70CE"/>
    <w:rsid w:val="003F7E85"/>
    <w:rsid w:val="00410D51"/>
    <w:rsid w:val="00412129"/>
    <w:rsid w:val="00424073"/>
    <w:rsid w:val="004713A1"/>
    <w:rsid w:val="00480DE7"/>
    <w:rsid w:val="004872F4"/>
    <w:rsid w:val="00493BC5"/>
    <w:rsid w:val="00494B7F"/>
    <w:rsid w:val="004961F7"/>
    <w:rsid w:val="004B33A2"/>
    <w:rsid w:val="004B40C9"/>
    <w:rsid w:val="004C3D2B"/>
    <w:rsid w:val="004C49E9"/>
    <w:rsid w:val="004E1B2A"/>
    <w:rsid w:val="004F7045"/>
    <w:rsid w:val="00503987"/>
    <w:rsid w:val="00541288"/>
    <w:rsid w:val="00572E15"/>
    <w:rsid w:val="005A30FD"/>
    <w:rsid w:val="00616567"/>
    <w:rsid w:val="00627BB6"/>
    <w:rsid w:val="006331BD"/>
    <w:rsid w:val="00642350"/>
    <w:rsid w:val="00642C1B"/>
    <w:rsid w:val="0065169E"/>
    <w:rsid w:val="006734B9"/>
    <w:rsid w:val="0067671B"/>
    <w:rsid w:val="006867C7"/>
    <w:rsid w:val="006A4EBF"/>
    <w:rsid w:val="006D0BDC"/>
    <w:rsid w:val="006D137B"/>
    <w:rsid w:val="006D78C1"/>
    <w:rsid w:val="006E49CE"/>
    <w:rsid w:val="006F1665"/>
    <w:rsid w:val="00700DD5"/>
    <w:rsid w:val="00725423"/>
    <w:rsid w:val="0076690B"/>
    <w:rsid w:val="007877B3"/>
    <w:rsid w:val="007A1B7B"/>
    <w:rsid w:val="00802204"/>
    <w:rsid w:val="0081274F"/>
    <w:rsid w:val="00833122"/>
    <w:rsid w:val="00856CC8"/>
    <w:rsid w:val="0088567A"/>
    <w:rsid w:val="0088600E"/>
    <w:rsid w:val="008962A3"/>
    <w:rsid w:val="008A6E26"/>
    <w:rsid w:val="008C6430"/>
    <w:rsid w:val="008D1A4A"/>
    <w:rsid w:val="008D5857"/>
    <w:rsid w:val="008F00D0"/>
    <w:rsid w:val="00932EEB"/>
    <w:rsid w:val="00934D8F"/>
    <w:rsid w:val="00946F2C"/>
    <w:rsid w:val="00953950"/>
    <w:rsid w:val="00960784"/>
    <w:rsid w:val="00961E78"/>
    <w:rsid w:val="009D2EE7"/>
    <w:rsid w:val="009E29EB"/>
    <w:rsid w:val="009E6331"/>
    <w:rsid w:val="00A13AA1"/>
    <w:rsid w:val="00A33E16"/>
    <w:rsid w:val="00A43322"/>
    <w:rsid w:val="00A464B2"/>
    <w:rsid w:val="00A51A46"/>
    <w:rsid w:val="00AA4A04"/>
    <w:rsid w:val="00AB21D8"/>
    <w:rsid w:val="00B07D12"/>
    <w:rsid w:val="00B1765A"/>
    <w:rsid w:val="00B91C1C"/>
    <w:rsid w:val="00B93F48"/>
    <w:rsid w:val="00BA044B"/>
    <w:rsid w:val="00BA7D9F"/>
    <w:rsid w:val="00BF10AF"/>
    <w:rsid w:val="00C26AA8"/>
    <w:rsid w:val="00C26CC5"/>
    <w:rsid w:val="00C27050"/>
    <w:rsid w:val="00C36EA7"/>
    <w:rsid w:val="00C646EF"/>
    <w:rsid w:val="00C72C5F"/>
    <w:rsid w:val="00C76DC2"/>
    <w:rsid w:val="00CC41DD"/>
    <w:rsid w:val="00CC5195"/>
    <w:rsid w:val="00CC5B04"/>
    <w:rsid w:val="00CD4423"/>
    <w:rsid w:val="00CD668E"/>
    <w:rsid w:val="00CE2C73"/>
    <w:rsid w:val="00CE6B7C"/>
    <w:rsid w:val="00D17BE5"/>
    <w:rsid w:val="00D407B8"/>
    <w:rsid w:val="00D443B5"/>
    <w:rsid w:val="00DA1B8D"/>
    <w:rsid w:val="00DC2E84"/>
    <w:rsid w:val="00DC68FC"/>
    <w:rsid w:val="00E00B12"/>
    <w:rsid w:val="00E17697"/>
    <w:rsid w:val="00E2531A"/>
    <w:rsid w:val="00E31876"/>
    <w:rsid w:val="00E44B81"/>
    <w:rsid w:val="00E6160B"/>
    <w:rsid w:val="00E7745E"/>
    <w:rsid w:val="00E86374"/>
    <w:rsid w:val="00E933DD"/>
    <w:rsid w:val="00EA2834"/>
    <w:rsid w:val="00F15E0A"/>
    <w:rsid w:val="00F44B22"/>
    <w:rsid w:val="00F804DE"/>
    <w:rsid w:val="00F806B1"/>
    <w:rsid w:val="00F9582F"/>
    <w:rsid w:val="00FB4686"/>
    <w:rsid w:val="00FB7419"/>
    <w:rsid w:val="00FD77B7"/>
    <w:rsid w:val="00FF57F3"/>
    <w:rsid w:val="03EADD8D"/>
    <w:rsid w:val="0FA7CAF5"/>
    <w:rsid w:val="1406AB3D"/>
    <w:rsid w:val="1F181B68"/>
    <w:rsid w:val="2F0FBFE4"/>
    <w:rsid w:val="33DD1233"/>
    <w:rsid w:val="376CD621"/>
    <w:rsid w:val="42EBDC69"/>
    <w:rsid w:val="4761BE50"/>
    <w:rsid w:val="4B798C4A"/>
    <w:rsid w:val="5223B10C"/>
    <w:rsid w:val="5A695558"/>
    <w:rsid w:val="687D45D6"/>
    <w:rsid w:val="6956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F834F"/>
  <w15:docId w15:val="{90A51F4A-8902-404C-A411-55D6F07A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D5857"/>
    <w:pPr>
      <w:keepNext/>
      <w:keepLines/>
      <w:spacing w:after="16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D5857"/>
    <w:pPr>
      <w:keepNext/>
      <w:keepLines/>
      <w:spacing w:before="40" w:after="40"/>
      <w:outlineLvl w:val="1"/>
    </w:pPr>
    <w:rPr>
      <w:rFonts w:ascii="Arial" w:eastAsiaTheme="majorEastAsia" w:hAnsi="Arial" w:cstheme="majorBidi"/>
      <w:color w:val="000000" w:themeColor="tex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169E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5169E"/>
    <w:pPr>
      <w:keepNext/>
      <w:keepLines/>
      <w:spacing w:before="40" w:after="0"/>
      <w:outlineLvl w:val="3"/>
    </w:pPr>
    <w:rPr>
      <w:rFonts w:ascii="Arial" w:eastAsiaTheme="majorEastAsia" w:hAnsi="Arial" w:cstheme="majorBidi"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00DD5"/>
    <w:pPr>
      <w:keepNext/>
      <w:keepLines/>
      <w:spacing w:before="40" w:after="0"/>
      <w:outlineLvl w:val="4"/>
    </w:pPr>
    <w:rPr>
      <w:rFonts w:ascii="Arial" w:eastAsiaTheme="majorEastAsia" w:hAnsi="Arial" w:cstheme="majorBidi"/>
      <w:color w:val="518D5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DCC"/>
  </w:style>
  <w:style w:type="paragraph" w:styleId="Footer">
    <w:name w:val="footer"/>
    <w:basedOn w:val="Normal"/>
    <w:link w:val="FooterChar"/>
    <w:uiPriority w:val="99"/>
    <w:unhideWhenUsed/>
    <w:rsid w:val="00183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DCC"/>
  </w:style>
  <w:style w:type="paragraph" w:styleId="BalloonText">
    <w:name w:val="Balloon Text"/>
    <w:basedOn w:val="Normal"/>
    <w:link w:val="BalloonTextChar"/>
    <w:uiPriority w:val="99"/>
    <w:semiHidden/>
    <w:unhideWhenUsed/>
    <w:rsid w:val="0018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DCC"/>
    <w:rPr>
      <w:rFonts w:ascii="Tahoma" w:hAnsi="Tahoma" w:cs="Tahoma"/>
      <w:sz w:val="16"/>
      <w:szCs w:val="16"/>
    </w:rPr>
  </w:style>
  <w:style w:type="paragraph" w:customStyle="1" w:styleId="Foto">
    <w:name w:val="Foto"/>
    <w:basedOn w:val="NoSpacing"/>
    <w:uiPriority w:val="8"/>
    <w:qFormat/>
    <w:rsid w:val="00833122"/>
    <w:pPr>
      <w:spacing w:before="100" w:after="100"/>
      <w:ind w:left="101" w:right="101"/>
      <w:jc w:val="center"/>
    </w:pPr>
    <w:rPr>
      <w:rFonts w:ascii="Segoe UI" w:eastAsiaTheme="minorEastAsia" w:hAnsi="Segoe UI"/>
      <w:noProof/>
      <w:color w:val="595959" w:themeColor="text1" w:themeTint="A6"/>
      <w:sz w:val="20"/>
      <w:szCs w:val="20"/>
      <w:lang w:eastAsia="sv-SE"/>
    </w:rPr>
  </w:style>
  <w:style w:type="paragraph" w:styleId="NoSpacing">
    <w:name w:val="No Spacing"/>
    <w:uiPriority w:val="1"/>
    <w:qFormat/>
    <w:rsid w:val="0083312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93BC5"/>
    <w:rPr>
      <w:color w:val="0563C1" w:themeColor="hyperlink"/>
      <w:u w:val="single"/>
    </w:rPr>
  </w:style>
  <w:style w:type="paragraph" w:customStyle="1" w:styleId="Text">
    <w:name w:val="Text"/>
    <w:basedOn w:val="Normal"/>
    <w:autoRedefine/>
    <w:qFormat/>
    <w:rsid w:val="008D5857"/>
    <w:rPr>
      <w:rFonts w:asciiTheme="majorHAnsi" w:hAnsiTheme="majorHAnsi" w:cstheme="majorHAnsi"/>
      <w:color w:val="262626" w:themeColor="text1" w:themeTint="D9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700DD5"/>
    <w:rPr>
      <w:rFonts w:ascii="Arial" w:eastAsiaTheme="majorEastAsia" w:hAnsi="Arial" w:cstheme="majorBidi"/>
      <w:color w:val="518D50" w:themeColor="accent1" w:themeShade="BF"/>
    </w:rPr>
  </w:style>
  <w:style w:type="paragraph" w:customStyle="1" w:styleId="Allmntstyckeformat">
    <w:name w:val="[Allmänt styckeformat]"/>
    <w:basedOn w:val="Normal"/>
    <w:uiPriority w:val="99"/>
    <w:rsid w:val="00700DD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5169E"/>
    <w:pPr>
      <w:spacing w:after="160" w:line="240" w:lineRule="auto"/>
      <w:contextualSpacing/>
    </w:pPr>
    <w:rPr>
      <w:rFonts w:ascii="Arial" w:eastAsiaTheme="majorEastAsia" w:hAnsi="Arial" w:cs="Times New Roman (CS-rubriker)"/>
      <w:b/>
      <w:bCs/>
      <w:kern w:val="28"/>
      <w:sz w:val="7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169E"/>
    <w:rPr>
      <w:rFonts w:ascii="Arial" w:eastAsiaTheme="majorEastAsia" w:hAnsi="Arial" w:cs="Times New Roman (CS-rubriker)"/>
      <w:b/>
      <w:bCs/>
      <w:kern w:val="28"/>
      <w:sz w:val="70"/>
      <w:szCs w:val="56"/>
    </w:rPr>
  </w:style>
  <w:style w:type="paragraph" w:customStyle="1" w:styleId="Kontaktuppgifter">
    <w:name w:val="Kontaktuppgifter"/>
    <w:basedOn w:val="Normal"/>
    <w:qFormat/>
    <w:rsid w:val="00700DD5"/>
    <w:pPr>
      <w:numPr>
        <w:ilvl w:val="1"/>
      </w:numPr>
      <w:spacing w:after="20"/>
    </w:pPr>
    <w:rPr>
      <w:rFonts w:ascii="Arial" w:eastAsiaTheme="minorEastAsia" w:hAnsi="Arial" w:cs="Arial"/>
      <w:color w:val="262626" w:themeColor="text1" w:themeTint="D9"/>
      <w:sz w:val="20"/>
      <w:szCs w:val="20"/>
    </w:rPr>
  </w:style>
  <w:style w:type="paragraph" w:customStyle="1" w:styleId="Ingress">
    <w:name w:val="Ingress"/>
    <w:basedOn w:val="Normal"/>
    <w:qFormat/>
    <w:rsid w:val="00302902"/>
    <w:rPr>
      <w:rFonts w:ascii="Times New Roman" w:hAnsi="Times New Roman" w:cs="Times New Roman"/>
      <w:i/>
      <w:color w:val="595959" w:themeColor="text1" w:themeTint="A6"/>
      <w:sz w:val="28"/>
      <w:szCs w:val="52"/>
    </w:rPr>
  </w:style>
  <w:style w:type="paragraph" w:styleId="ListParagraph">
    <w:name w:val="List Paragraph"/>
    <w:basedOn w:val="Normal"/>
    <w:uiPriority w:val="34"/>
    <w:qFormat/>
    <w:rsid w:val="00700DD5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700DD5"/>
    <w:pPr>
      <w:numPr>
        <w:numId w:val="1"/>
      </w:numPr>
      <w:contextualSpacing/>
    </w:pPr>
  </w:style>
  <w:style w:type="paragraph" w:customStyle="1" w:styleId="url">
    <w:name w:val="url"/>
    <w:basedOn w:val="Normal"/>
    <w:qFormat/>
    <w:rsid w:val="002E193B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8D5857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5857"/>
    <w:rPr>
      <w:rFonts w:ascii="Arial" w:eastAsiaTheme="majorEastAsia" w:hAnsi="Arial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5169E"/>
    <w:rPr>
      <w:rFonts w:ascii="Arial" w:eastAsiaTheme="majorEastAsia" w:hAnsi="Arial" w:cstheme="majorBidi"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65169E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paragraph" w:styleId="List">
    <w:name w:val="List"/>
    <w:basedOn w:val="Normal"/>
    <w:uiPriority w:val="99"/>
    <w:unhideWhenUsed/>
    <w:rsid w:val="00700DD5"/>
    <w:pPr>
      <w:ind w:left="283" w:hanging="283"/>
      <w:contextualSpacing/>
    </w:pPr>
  </w:style>
  <w:style w:type="paragraph" w:styleId="List2">
    <w:name w:val="List 2"/>
    <w:basedOn w:val="Normal"/>
    <w:uiPriority w:val="99"/>
    <w:unhideWhenUsed/>
    <w:rsid w:val="00700DD5"/>
    <w:pPr>
      <w:ind w:left="566" w:hanging="283"/>
      <w:contextualSpacing/>
    </w:pPr>
  </w:style>
  <w:style w:type="paragraph" w:styleId="ListBullet">
    <w:name w:val="List Bullet"/>
    <w:basedOn w:val="Normal"/>
    <w:autoRedefine/>
    <w:uiPriority w:val="99"/>
    <w:unhideWhenUsed/>
    <w:qFormat/>
    <w:rsid w:val="00700DD5"/>
    <w:pPr>
      <w:numPr>
        <w:numId w:val="2"/>
      </w:numPr>
      <w:ind w:left="357" w:hanging="357"/>
      <w:contextualSpacing/>
    </w:pPr>
    <w:rPr>
      <w:sz w:val="24"/>
    </w:rPr>
  </w:style>
  <w:style w:type="table" w:styleId="TableGrid">
    <w:name w:val="Table Grid"/>
    <w:basedOn w:val="TableNormal"/>
    <w:uiPriority w:val="59"/>
    <w:rsid w:val="00B93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B93F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B93F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Tabell">
    <w:name w:val="Tabell"/>
    <w:basedOn w:val="ListBullet"/>
    <w:autoRedefine/>
    <w:qFormat/>
    <w:rsid w:val="00B93F48"/>
    <w:pPr>
      <w:numPr>
        <w:numId w:val="0"/>
      </w:numPr>
      <w:spacing w:after="0" w:line="240" w:lineRule="auto"/>
    </w:pPr>
    <w:rPr>
      <w:rFonts w:ascii="Arial" w:hAnsi="Arial" w:cs="Times New Roman (CS-brödtext)"/>
      <w:b/>
      <w:sz w:val="22"/>
    </w:rPr>
  </w:style>
  <w:style w:type="table" w:styleId="GridTable2-Accent1">
    <w:name w:val="Grid Table 2 Accent 1"/>
    <w:basedOn w:val="TableNormal"/>
    <w:uiPriority w:val="47"/>
    <w:rsid w:val="00B93F48"/>
    <w:pPr>
      <w:spacing w:after="0" w:line="240" w:lineRule="auto"/>
    </w:pPr>
    <w:tblPr>
      <w:tblStyleRowBandSize w:val="1"/>
      <w:tblStyleColBandSize w:val="1"/>
      <w:tblBorders>
        <w:top w:val="single" w:sz="2" w:space="0" w:color="ADD0AD" w:themeColor="accent1" w:themeTint="99"/>
        <w:bottom w:val="single" w:sz="2" w:space="0" w:color="ADD0AD" w:themeColor="accent1" w:themeTint="99"/>
        <w:insideH w:val="single" w:sz="2" w:space="0" w:color="ADD0AD" w:themeColor="accent1" w:themeTint="99"/>
        <w:insideV w:val="single" w:sz="2" w:space="0" w:color="ADD0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DD0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DD0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E3" w:themeFill="accent1" w:themeFillTint="33"/>
      </w:tcPr>
    </w:tblStylePr>
    <w:tblStylePr w:type="band1Horz">
      <w:tblPr/>
      <w:tcPr>
        <w:shd w:val="clear" w:color="auto" w:fill="E3EFE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9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477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782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942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055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Allmanna\Informationsfoldrar\Mall%20informationsblad%20A4_farg_platta_.dotx" TargetMode="External"/></Relationships>
</file>

<file path=word/theme/theme1.xml><?xml version="1.0" encoding="utf-8"?>
<a:theme xmlns:a="http://schemas.openxmlformats.org/drawingml/2006/main" name="Office-tema">
  <a:themeElements>
    <a:clrScheme name="Mölndal Innehåll">
      <a:dk1>
        <a:srgbClr val="000000"/>
      </a:dk1>
      <a:lt1>
        <a:srgbClr val="FFFFFF"/>
      </a:lt1>
      <a:dk2>
        <a:srgbClr val="142A40"/>
      </a:dk2>
      <a:lt2>
        <a:srgbClr val="EEEADC"/>
      </a:lt2>
      <a:accent1>
        <a:srgbClr val="78B277"/>
      </a:accent1>
      <a:accent2>
        <a:srgbClr val="78B0DA"/>
      </a:accent2>
      <a:accent3>
        <a:srgbClr val="EB6E7D"/>
      </a:accent3>
      <a:accent4>
        <a:srgbClr val="FAA130"/>
      </a:accent4>
      <a:accent5>
        <a:srgbClr val="004332"/>
      </a:accent5>
      <a:accent6>
        <a:srgbClr val="E5E6EA"/>
      </a:accent6>
      <a:hlink>
        <a:srgbClr val="0563C1"/>
      </a:hlink>
      <a:folHlink>
        <a:srgbClr val="0563C1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A3454-776A-40DE-919F-8E31CEAA6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informationsblad A4_farg_platta_.dotx</Template>
  <TotalTime>4</TotalTime>
  <Pages>1</Pages>
  <Words>6</Words>
  <Characters>35</Characters>
  <Application>Microsoft Office Word</Application>
  <DocSecurity>4</DocSecurity>
  <Lines>1</Lines>
  <Paragraphs>1</Paragraphs>
  <ScaleCrop>false</ScaleCrop>
  <Company>Mölndals Stad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Pegoraro</dc:creator>
  <cp:keywords/>
  <cp:lastModifiedBy>Ellen Eliasson</cp:lastModifiedBy>
  <cp:revision>41</cp:revision>
  <dcterms:created xsi:type="dcterms:W3CDTF">2024-07-04T06:35:00Z</dcterms:created>
  <dcterms:modified xsi:type="dcterms:W3CDTF">2024-07-22T19:21:00Z</dcterms:modified>
</cp:coreProperties>
</file>