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D7022" w14:textId="77777777" w:rsidR="00EB1E26" w:rsidRDefault="00EB1E26" w:rsidP="00134093">
      <w:pPr>
        <w:rPr>
          <w:noProof/>
        </w:rPr>
      </w:pPr>
    </w:p>
    <w:p w14:paraId="12B228D6" w14:textId="77777777" w:rsidR="00EB1E26" w:rsidRDefault="00EB1E26" w:rsidP="00134093">
      <w:pPr>
        <w:rPr>
          <w:noProof/>
        </w:rPr>
      </w:pPr>
    </w:p>
    <w:p w14:paraId="29D3EA60" w14:textId="12B3B1A1" w:rsidR="00DD1659" w:rsidRDefault="00EB1E26" w:rsidP="00134093">
      <w:r>
        <w:rPr>
          <w:noProof/>
        </w:rPr>
        <w:drawing>
          <wp:inline distT="0" distB="0" distL="0" distR="0" wp14:anchorId="4A098DA7" wp14:editId="6B8C1263">
            <wp:extent cx="1597025" cy="353695"/>
            <wp:effectExtent l="0" t="0" r="3175" b="8255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9040" w14:textId="77777777" w:rsidR="00DD1659" w:rsidRDefault="00DD1659" w:rsidP="00134093"/>
    <w:p w14:paraId="36296BE0" w14:textId="2F86A9EB" w:rsidR="006A245A" w:rsidRDefault="006D2B6A" w:rsidP="00134093">
      <w:proofErr w:type="spellStart"/>
      <w:r>
        <w:t>Bomhus</w:t>
      </w:r>
      <w:proofErr w:type="spellEnd"/>
      <w:r>
        <w:t xml:space="preserve"> </w:t>
      </w:r>
      <w:r w:rsidR="007A0AEA">
        <w:t>Gävle tillhörande</w:t>
      </w:r>
      <w:r w:rsidR="008717D7" w:rsidRPr="008717D7">
        <w:t xml:space="preserve"> </w:t>
      </w:r>
      <w:r w:rsidR="008717D7">
        <w:t>SVERIGES PENSIONÄRSFÖRBUND</w:t>
      </w:r>
      <w:r w:rsidR="006A245A">
        <w:t xml:space="preserve">                   </w:t>
      </w:r>
    </w:p>
    <w:p w14:paraId="64906997" w14:textId="77777777" w:rsidR="00DD1659" w:rsidRDefault="00DD1659" w:rsidP="00134093">
      <w:pPr>
        <w:rPr>
          <w:b/>
          <w:bCs/>
        </w:rPr>
      </w:pPr>
    </w:p>
    <w:p w14:paraId="4D01F80B" w14:textId="684A70A9" w:rsidR="002C567B" w:rsidRDefault="002C567B" w:rsidP="00B76947">
      <w:pPr>
        <w:pStyle w:val="Rubrik2"/>
        <w:jc w:val="left"/>
        <w:rPr>
          <w:sz w:val="28"/>
          <w:szCs w:val="28"/>
        </w:rPr>
      </w:pPr>
    </w:p>
    <w:p w14:paraId="5F95AC84" w14:textId="4DF8D725" w:rsidR="00B76947" w:rsidRPr="00421EB3" w:rsidRDefault="00554B78" w:rsidP="00B76947">
      <w:pPr>
        <w:pStyle w:val="Rubrik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245A" w:rsidRPr="00421EB3">
        <w:rPr>
          <w:sz w:val="28"/>
          <w:szCs w:val="28"/>
        </w:rPr>
        <w:t>Verksamhetsberättelse för år 20</w:t>
      </w:r>
      <w:r w:rsidR="00A67141">
        <w:rPr>
          <w:sz w:val="28"/>
          <w:szCs w:val="28"/>
        </w:rPr>
        <w:t>2</w:t>
      </w:r>
      <w:r w:rsidR="00F8537F">
        <w:rPr>
          <w:sz w:val="28"/>
          <w:szCs w:val="28"/>
        </w:rPr>
        <w:t>4</w:t>
      </w:r>
    </w:p>
    <w:p w14:paraId="2DF5EBB9" w14:textId="2B559452" w:rsidR="00B76947" w:rsidRPr="00710D91" w:rsidRDefault="00B76947" w:rsidP="00B76947">
      <w:pPr>
        <w:rPr>
          <w:sz w:val="22"/>
          <w:szCs w:val="22"/>
        </w:rPr>
      </w:pPr>
      <w:r w:rsidRPr="00710D91">
        <w:rPr>
          <w:sz w:val="22"/>
          <w:szCs w:val="22"/>
        </w:rPr>
        <w:tab/>
        <w:t>Ordförande</w:t>
      </w:r>
      <w:r w:rsidRPr="00710D91">
        <w:rPr>
          <w:sz w:val="22"/>
          <w:szCs w:val="22"/>
        </w:rPr>
        <w:tab/>
      </w:r>
      <w:r w:rsidRPr="00710D91">
        <w:rPr>
          <w:sz w:val="22"/>
          <w:szCs w:val="22"/>
        </w:rPr>
        <w:tab/>
      </w:r>
      <w:r w:rsidR="00935582">
        <w:rPr>
          <w:sz w:val="22"/>
          <w:szCs w:val="22"/>
        </w:rPr>
        <w:t>Christer Rönn</w:t>
      </w:r>
    </w:p>
    <w:p w14:paraId="4E60DABE" w14:textId="081343ED" w:rsidR="00B76947" w:rsidRPr="00710D91" w:rsidRDefault="00B76947" w:rsidP="00B76947">
      <w:pPr>
        <w:rPr>
          <w:sz w:val="22"/>
          <w:szCs w:val="22"/>
        </w:rPr>
      </w:pPr>
      <w:r w:rsidRPr="00710D91">
        <w:rPr>
          <w:sz w:val="22"/>
          <w:szCs w:val="22"/>
        </w:rPr>
        <w:tab/>
        <w:t>Vice ordförande</w:t>
      </w:r>
      <w:r w:rsidRPr="00710D91">
        <w:rPr>
          <w:sz w:val="22"/>
          <w:szCs w:val="22"/>
        </w:rPr>
        <w:tab/>
      </w:r>
      <w:r w:rsidR="00935582">
        <w:rPr>
          <w:sz w:val="22"/>
          <w:szCs w:val="22"/>
        </w:rPr>
        <w:t>Göran Nordström</w:t>
      </w:r>
    </w:p>
    <w:p w14:paraId="74B49040" w14:textId="551D70BB" w:rsidR="00731A54" w:rsidRPr="009D37C6" w:rsidRDefault="006A245A">
      <w:pPr>
        <w:rPr>
          <w:szCs w:val="24"/>
        </w:rPr>
      </w:pPr>
      <w:r w:rsidRPr="00710D91">
        <w:rPr>
          <w:strike/>
          <w:color w:val="FFFFFF"/>
          <w:sz w:val="22"/>
          <w:szCs w:val="22"/>
        </w:rPr>
        <w:tab/>
      </w:r>
      <w:r w:rsidRPr="00710D91">
        <w:rPr>
          <w:sz w:val="22"/>
          <w:szCs w:val="22"/>
        </w:rPr>
        <w:t>Sekreterare</w:t>
      </w:r>
      <w:r w:rsidRPr="00710D91">
        <w:rPr>
          <w:sz w:val="22"/>
          <w:szCs w:val="22"/>
        </w:rPr>
        <w:tab/>
      </w:r>
      <w:r w:rsidRPr="00710D91">
        <w:rPr>
          <w:sz w:val="22"/>
          <w:szCs w:val="22"/>
        </w:rPr>
        <w:tab/>
      </w:r>
      <w:r w:rsidR="004621A5">
        <w:rPr>
          <w:sz w:val="22"/>
          <w:szCs w:val="22"/>
        </w:rPr>
        <w:t>Eva Alm</w:t>
      </w:r>
    </w:p>
    <w:p w14:paraId="2959E6ED" w14:textId="24306AB2" w:rsidR="006A245A" w:rsidRPr="00314599" w:rsidRDefault="00F3786C">
      <w:pPr>
        <w:rPr>
          <w:sz w:val="28"/>
          <w:szCs w:val="28"/>
        </w:rPr>
      </w:pPr>
      <w:r>
        <w:rPr>
          <w:sz w:val="22"/>
          <w:szCs w:val="22"/>
        </w:rPr>
        <w:tab/>
      </w:r>
      <w:r w:rsidRPr="00710D91">
        <w:rPr>
          <w:sz w:val="22"/>
          <w:szCs w:val="22"/>
        </w:rPr>
        <w:t>Kassör</w:t>
      </w:r>
      <w:r w:rsidRPr="00710D91">
        <w:rPr>
          <w:sz w:val="22"/>
          <w:szCs w:val="22"/>
        </w:rPr>
        <w:tab/>
      </w:r>
      <w:r w:rsidRPr="00710D91">
        <w:rPr>
          <w:sz w:val="22"/>
          <w:szCs w:val="22"/>
        </w:rPr>
        <w:tab/>
      </w:r>
      <w:r w:rsidR="00F8537F">
        <w:rPr>
          <w:sz w:val="22"/>
          <w:szCs w:val="22"/>
        </w:rPr>
        <w:t>Dan Alm</w:t>
      </w:r>
    </w:p>
    <w:p w14:paraId="78FCDA7A" w14:textId="10017F8E" w:rsidR="006A245A" w:rsidRPr="00710D91" w:rsidRDefault="006A245A" w:rsidP="00584E61">
      <w:pPr>
        <w:rPr>
          <w:sz w:val="22"/>
          <w:szCs w:val="22"/>
        </w:rPr>
      </w:pPr>
      <w:r w:rsidRPr="00710D91">
        <w:rPr>
          <w:sz w:val="22"/>
          <w:szCs w:val="22"/>
        </w:rPr>
        <w:tab/>
      </w:r>
      <w:r w:rsidR="00584E61" w:rsidRPr="00710D91">
        <w:rPr>
          <w:sz w:val="22"/>
          <w:szCs w:val="22"/>
        </w:rPr>
        <w:t>Ledamot</w:t>
      </w:r>
      <w:r w:rsidR="00584E61" w:rsidRPr="00710D91">
        <w:rPr>
          <w:sz w:val="22"/>
          <w:szCs w:val="22"/>
        </w:rPr>
        <w:tab/>
      </w:r>
      <w:r w:rsidR="00584E61" w:rsidRPr="00710D91">
        <w:rPr>
          <w:sz w:val="22"/>
          <w:szCs w:val="22"/>
        </w:rPr>
        <w:tab/>
      </w:r>
      <w:r w:rsidR="00753255">
        <w:rPr>
          <w:sz w:val="22"/>
          <w:szCs w:val="22"/>
        </w:rPr>
        <w:t xml:space="preserve">Curt </w:t>
      </w:r>
      <w:proofErr w:type="spellStart"/>
      <w:r w:rsidR="00753255">
        <w:rPr>
          <w:sz w:val="22"/>
          <w:szCs w:val="22"/>
        </w:rPr>
        <w:t>Morén</w:t>
      </w:r>
      <w:proofErr w:type="spellEnd"/>
    </w:p>
    <w:p w14:paraId="175665FF" w14:textId="77777777" w:rsidR="006A245A" w:rsidRPr="00710D91" w:rsidRDefault="006A245A">
      <w:pPr>
        <w:rPr>
          <w:sz w:val="22"/>
          <w:szCs w:val="22"/>
        </w:rPr>
      </w:pPr>
      <w:r w:rsidRPr="00710D91">
        <w:rPr>
          <w:sz w:val="22"/>
          <w:szCs w:val="22"/>
        </w:rPr>
        <w:tab/>
      </w:r>
      <w:r w:rsidR="00584E61" w:rsidRPr="00710D91">
        <w:rPr>
          <w:sz w:val="22"/>
          <w:szCs w:val="22"/>
        </w:rPr>
        <w:t>Ledamot</w:t>
      </w:r>
      <w:r w:rsidRPr="00710D91">
        <w:rPr>
          <w:sz w:val="22"/>
          <w:szCs w:val="22"/>
        </w:rPr>
        <w:tab/>
      </w:r>
      <w:r w:rsidRPr="00710D91">
        <w:rPr>
          <w:sz w:val="22"/>
          <w:szCs w:val="22"/>
        </w:rPr>
        <w:tab/>
      </w:r>
      <w:r w:rsidR="00D6613F">
        <w:rPr>
          <w:sz w:val="22"/>
          <w:szCs w:val="22"/>
        </w:rPr>
        <w:t>Bengt Lindqvist</w:t>
      </w:r>
    </w:p>
    <w:p w14:paraId="68939BDC" w14:textId="4971100E" w:rsidR="000740AD" w:rsidRPr="00710D91" w:rsidRDefault="00731A54" w:rsidP="00731A54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="00710D91">
        <w:rPr>
          <w:sz w:val="22"/>
          <w:szCs w:val="22"/>
        </w:rPr>
        <w:t xml:space="preserve"> </w:t>
      </w:r>
      <w:r w:rsidR="00AA352C">
        <w:rPr>
          <w:sz w:val="22"/>
          <w:szCs w:val="22"/>
        </w:rPr>
        <w:t>Ledamot</w:t>
      </w:r>
      <w:r w:rsidR="000740AD" w:rsidRPr="00710D91">
        <w:rPr>
          <w:sz w:val="22"/>
          <w:szCs w:val="22"/>
        </w:rPr>
        <w:tab/>
      </w:r>
      <w:r w:rsidR="000740AD" w:rsidRPr="00710D91">
        <w:rPr>
          <w:sz w:val="22"/>
          <w:szCs w:val="22"/>
        </w:rPr>
        <w:tab/>
      </w:r>
      <w:r w:rsidR="004621A5">
        <w:rPr>
          <w:sz w:val="22"/>
          <w:szCs w:val="22"/>
        </w:rPr>
        <w:t>Anita Gustafsson</w:t>
      </w:r>
    </w:p>
    <w:p w14:paraId="01CF37EB" w14:textId="11A68360" w:rsidR="000740AD" w:rsidRDefault="00AA352C" w:rsidP="00AA352C">
      <w:pPr>
        <w:ind w:firstLine="1304"/>
        <w:rPr>
          <w:sz w:val="22"/>
          <w:szCs w:val="22"/>
        </w:rPr>
      </w:pPr>
      <w:r>
        <w:rPr>
          <w:sz w:val="22"/>
          <w:szCs w:val="22"/>
        </w:rPr>
        <w:t>Ledamot</w:t>
      </w:r>
      <w:r w:rsidR="000740AD" w:rsidRPr="00710D91">
        <w:rPr>
          <w:sz w:val="22"/>
          <w:szCs w:val="22"/>
        </w:rPr>
        <w:tab/>
      </w:r>
      <w:r w:rsidR="000740AD" w:rsidRPr="00710D91">
        <w:rPr>
          <w:sz w:val="22"/>
          <w:szCs w:val="22"/>
        </w:rPr>
        <w:tab/>
        <w:t>Per-Artur Jonsson</w:t>
      </w:r>
    </w:p>
    <w:p w14:paraId="3C0AA21D" w14:textId="7F635D2F" w:rsidR="00314599" w:rsidRPr="00710D91" w:rsidRDefault="00314599" w:rsidP="00AA352C">
      <w:pPr>
        <w:ind w:firstLine="1304"/>
        <w:rPr>
          <w:sz w:val="22"/>
          <w:szCs w:val="22"/>
        </w:rPr>
      </w:pPr>
      <w:r>
        <w:rPr>
          <w:sz w:val="22"/>
          <w:szCs w:val="22"/>
        </w:rPr>
        <w:t>Ledamot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Hans Blom</w:t>
      </w:r>
    </w:p>
    <w:p w14:paraId="05A0E28E" w14:textId="1F3A10E2" w:rsidR="006A245A" w:rsidRPr="00710D91" w:rsidRDefault="006A245A">
      <w:pPr>
        <w:rPr>
          <w:strike/>
          <w:sz w:val="22"/>
          <w:szCs w:val="22"/>
        </w:rPr>
      </w:pPr>
    </w:p>
    <w:p w14:paraId="28D0342C" w14:textId="2813757E" w:rsidR="004C6C39" w:rsidRDefault="006A245A">
      <w:pPr>
        <w:rPr>
          <w:sz w:val="22"/>
          <w:szCs w:val="22"/>
        </w:rPr>
      </w:pPr>
      <w:r w:rsidRPr="00710D91">
        <w:rPr>
          <w:sz w:val="22"/>
          <w:szCs w:val="22"/>
        </w:rPr>
        <w:t xml:space="preserve">Medlemsantalet var vid årets slut </w:t>
      </w:r>
      <w:r w:rsidR="00D841A8" w:rsidRPr="00710D91">
        <w:rPr>
          <w:sz w:val="22"/>
          <w:szCs w:val="22"/>
        </w:rPr>
        <w:t>20</w:t>
      </w:r>
      <w:r w:rsidR="00A67141">
        <w:rPr>
          <w:sz w:val="22"/>
          <w:szCs w:val="22"/>
        </w:rPr>
        <w:t>2</w:t>
      </w:r>
      <w:r w:rsidR="00FB594B">
        <w:rPr>
          <w:sz w:val="22"/>
          <w:szCs w:val="22"/>
        </w:rPr>
        <w:t>4</w:t>
      </w:r>
      <w:r w:rsidR="00EB40BD">
        <w:rPr>
          <w:sz w:val="22"/>
          <w:szCs w:val="22"/>
        </w:rPr>
        <w:t>-</w:t>
      </w:r>
      <w:r w:rsidR="007214C0" w:rsidRPr="00710D91">
        <w:rPr>
          <w:sz w:val="22"/>
          <w:szCs w:val="22"/>
        </w:rPr>
        <w:t>12-</w:t>
      </w:r>
      <w:r w:rsidR="00B951EF" w:rsidRPr="00710D91">
        <w:rPr>
          <w:sz w:val="22"/>
          <w:szCs w:val="22"/>
        </w:rPr>
        <w:t>31 160</w:t>
      </w:r>
      <w:r w:rsidR="004621A5">
        <w:rPr>
          <w:sz w:val="22"/>
          <w:szCs w:val="22"/>
        </w:rPr>
        <w:t xml:space="preserve"> </w:t>
      </w:r>
      <w:r w:rsidRPr="00710D91">
        <w:rPr>
          <w:sz w:val="22"/>
          <w:szCs w:val="22"/>
        </w:rPr>
        <w:t>personer</w:t>
      </w:r>
    </w:p>
    <w:p w14:paraId="431CD31C" w14:textId="46B1E75A" w:rsidR="003B309D" w:rsidRDefault="000238B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16C5D4" wp14:editId="7E9E63FF">
            <wp:extent cx="4810125" cy="3609340"/>
            <wp:effectExtent l="0" t="0" r="9525" b="0"/>
            <wp:docPr id="212069074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19B39" w14:textId="306D1739" w:rsidR="00486F89" w:rsidRDefault="00486F89">
      <w:pPr>
        <w:rPr>
          <w:sz w:val="20"/>
          <w:u w:val="single"/>
        </w:rPr>
      </w:pPr>
    </w:p>
    <w:p w14:paraId="6420AF23" w14:textId="54EBABDA" w:rsidR="009F2734" w:rsidRDefault="009F2734">
      <w:pPr>
        <w:rPr>
          <w:sz w:val="20"/>
          <w:u w:val="single"/>
        </w:rPr>
      </w:pPr>
    </w:p>
    <w:p w14:paraId="414CBC3E" w14:textId="55EEA60B" w:rsidR="00D04487" w:rsidRPr="00AA6A50" w:rsidRDefault="007C0E2D">
      <w:pPr>
        <w:rPr>
          <w:rFonts w:ascii="Georgia" w:hAnsi="Georgia"/>
          <w:b/>
          <w:szCs w:val="24"/>
        </w:rPr>
      </w:pPr>
      <w:proofErr w:type="gramStart"/>
      <w:r w:rsidRPr="00AA6A50">
        <w:rPr>
          <w:rFonts w:ascii="Georgia" w:hAnsi="Georgia"/>
          <w:b/>
          <w:szCs w:val="24"/>
        </w:rPr>
        <w:t>10</w:t>
      </w:r>
      <w:r w:rsidR="00935582" w:rsidRPr="00AA6A50">
        <w:rPr>
          <w:rFonts w:ascii="Georgia" w:hAnsi="Georgia"/>
          <w:b/>
          <w:szCs w:val="24"/>
        </w:rPr>
        <w:t xml:space="preserve"> </w:t>
      </w:r>
      <w:proofErr w:type="spellStart"/>
      <w:r w:rsidR="0036319D" w:rsidRPr="00AA6A50">
        <w:rPr>
          <w:rFonts w:ascii="Georgia" w:hAnsi="Georgia"/>
          <w:b/>
          <w:szCs w:val="24"/>
        </w:rPr>
        <w:t>st</w:t>
      </w:r>
      <w:proofErr w:type="spellEnd"/>
      <w:proofErr w:type="gramEnd"/>
      <w:r w:rsidR="0036319D" w:rsidRPr="00AA6A50">
        <w:rPr>
          <w:rFonts w:ascii="Georgia" w:hAnsi="Georgia"/>
          <w:b/>
          <w:szCs w:val="24"/>
        </w:rPr>
        <w:t xml:space="preserve"> </w:t>
      </w:r>
      <w:r w:rsidR="00D04487" w:rsidRPr="00AA6A50">
        <w:rPr>
          <w:rFonts w:ascii="Georgia" w:hAnsi="Georgia"/>
          <w:b/>
          <w:szCs w:val="24"/>
        </w:rPr>
        <w:t>protokollförda styrelsemöten har genomförts</w:t>
      </w:r>
      <w:r w:rsidR="00D41CA3" w:rsidRPr="00AA6A50">
        <w:rPr>
          <w:rFonts w:ascii="Georgia" w:hAnsi="Georgia"/>
          <w:b/>
          <w:szCs w:val="24"/>
        </w:rPr>
        <w:t xml:space="preserve"> under verksamhetsåret</w:t>
      </w:r>
    </w:p>
    <w:p w14:paraId="08CFD08A" w14:textId="1D1DDFCB" w:rsidR="00860FA5" w:rsidRPr="008B38EA" w:rsidRDefault="00293EEE" w:rsidP="00517B1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Årets resultat visar ett överskott på 6</w:t>
      </w:r>
      <w:r w:rsidR="00147B5E">
        <w:rPr>
          <w:bCs/>
          <w:sz w:val="22"/>
          <w:szCs w:val="22"/>
        </w:rPr>
        <w:t> </w:t>
      </w:r>
      <w:proofErr w:type="gramStart"/>
      <w:r>
        <w:rPr>
          <w:bCs/>
          <w:sz w:val="22"/>
          <w:szCs w:val="22"/>
        </w:rPr>
        <w:t>729</w:t>
      </w:r>
      <w:r w:rsidR="00147B5E">
        <w:rPr>
          <w:bCs/>
          <w:sz w:val="22"/>
          <w:szCs w:val="22"/>
        </w:rPr>
        <w:t>:-</w:t>
      </w:r>
      <w:proofErr w:type="gramEnd"/>
      <w:r w:rsidR="001A2F01">
        <w:rPr>
          <w:bCs/>
          <w:sz w:val="22"/>
          <w:szCs w:val="22"/>
        </w:rPr>
        <w:t xml:space="preserve"> kr (</w:t>
      </w:r>
      <w:r w:rsidR="00147B5E">
        <w:rPr>
          <w:bCs/>
          <w:sz w:val="22"/>
          <w:szCs w:val="22"/>
        </w:rPr>
        <w:t>-20 939:- kr)</w:t>
      </w:r>
      <w:r w:rsidR="001900BB">
        <w:rPr>
          <w:bCs/>
          <w:sz w:val="22"/>
          <w:szCs w:val="22"/>
        </w:rPr>
        <w:t>.</w:t>
      </w:r>
    </w:p>
    <w:p w14:paraId="7EB62C71" w14:textId="0CB17542" w:rsidR="00D41CA3" w:rsidRDefault="007E6367" w:rsidP="00517B1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br/>
      </w:r>
      <w:r w:rsidR="00D41CA3" w:rsidRPr="00D41CA3">
        <w:rPr>
          <w:bCs/>
          <w:sz w:val="22"/>
          <w:szCs w:val="22"/>
        </w:rPr>
        <w:t>På månads</w:t>
      </w:r>
      <w:r w:rsidR="00BA1E78">
        <w:rPr>
          <w:bCs/>
          <w:sz w:val="22"/>
          <w:szCs w:val="22"/>
        </w:rPr>
        <w:t>träffen</w:t>
      </w:r>
      <w:r w:rsidR="00D41CA3" w:rsidRPr="00D41CA3">
        <w:rPr>
          <w:bCs/>
          <w:sz w:val="22"/>
          <w:szCs w:val="22"/>
        </w:rPr>
        <w:t xml:space="preserve"> i maj</w:t>
      </w:r>
      <w:r w:rsidR="00D41CA3">
        <w:rPr>
          <w:bCs/>
          <w:sz w:val="22"/>
          <w:szCs w:val="22"/>
        </w:rPr>
        <w:t xml:space="preserve"> </w:t>
      </w:r>
      <w:r w:rsidR="00D41CA3" w:rsidRPr="00D41CA3">
        <w:rPr>
          <w:bCs/>
          <w:sz w:val="22"/>
          <w:szCs w:val="22"/>
        </w:rPr>
        <w:t>serverades</w:t>
      </w:r>
      <w:r w:rsidR="00D41CA3">
        <w:rPr>
          <w:bCs/>
          <w:sz w:val="22"/>
          <w:szCs w:val="22"/>
        </w:rPr>
        <w:t xml:space="preserve"> en sallad och i december en jul</w:t>
      </w:r>
      <w:r w:rsidR="00EC7D6D">
        <w:rPr>
          <w:bCs/>
          <w:sz w:val="22"/>
          <w:szCs w:val="22"/>
        </w:rPr>
        <w:t>smörgås</w:t>
      </w:r>
      <w:r w:rsidR="00D41CA3">
        <w:rPr>
          <w:bCs/>
          <w:sz w:val="22"/>
          <w:szCs w:val="22"/>
        </w:rPr>
        <w:t>, som SPF Rudan bjöd på.</w:t>
      </w:r>
    </w:p>
    <w:p w14:paraId="757037D9" w14:textId="22DFF0D7" w:rsidR="00D41CA3" w:rsidRDefault="00D41CA3" w:rsidP="00517B1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På övriga </w:t>
      </w:r>
      <w:r w:rsidR="00BA1E78">
        <w:rPr>
          <w:bCs/>
          <w:sz w:val="22"/>
          <w:szCs w:val="22"/>
        </w:rPr>
        <w:t>träffar</w:t>
      </w:r>
      <w:r w:rsidR="009844A0">
        <w:rPr>
          <w:bCs/>
          <w:sz w:val="22"/>
          <w:szCs w:val="22"/>
        </w:rPr>
        <w:t xml:space="preserve"> har </w:t>
      </w:r>
      <w:r>
        <w:rPr>
          <w:bCs/>
          <w:sz w:val="22"/>
          <w:szCs w:val="22"/>
        </w:rPr>
        <w:t>vi haft kaffe och smörgås och det sedvanliga lotteriet, samt rapportering från distrikt, samarbetsråd och övrig information.</w:t>
      </w:r>
    </w:p>
    <w:p w14:paraId="5B50D192" w14:textId="77777777" w:rsidR="00D41CA3" w:rsidRPr="00D41CA3" w:rsidRDefault="00D41CA3" w:rsidP="00517B16">
      <w:pPr>
        <w:rPr>
          <w:bCs/>
          <w:sz w:val="22"/>
          <w:szCs w:val="22"/>
        </w:rPr>
      </w:pPr>
    </w:p>
    <w:p w14:paraId="4DF79F1C" w14:textId="3B7FBC2A" w:rsidR="00517B16" w:rsidRPr="006A1257" w:rsidRDefault="006A245A" w:rsidP="00517B16">
      <w:pPr>
        <w:rPr>
          <w:rFonts w:ascii="Georgia" w:hAnsi="Georgia"/>
          <w:b/>
          <w:szCs w:val="24"/>
        </w:rPr>
      </w:pPr>
      <w:r w:rsidRPr="006A1257">
        <w:rPr>
          <w:rFonts w:ascii="Georgia" w:hAnsi="Georgia"/>
          <w:b/>
          <w:szCs w:val="24"/>
        </w:rPr>
        <w:t>Årsmöte med årsmötesförhandlingar</w:t>
      </w:r>
      <w:r w:rsidR="00476DC3" w:rsidRPr="006A1257">
        <w:rPr>
          <w:rFonts w:ascii="Georgia" w:hAnsi="Georgia"/>
          <w:b/>
          <w:szCs w:val="24"/>
        </w:rPr>
        <w:t xml:space="preserve"> </w:t>
      </w:r>
      <w:r w:rsidR="00650BDA">
        <w:rPr>
          <w:rFonts w:ascii="Georgia" w:hAnsi="Georgia"/>
          <w:b/>
          <w:szCs w:val="24"/>
        </w:rPr>
        <w:t>13</w:t>
      </w:r>
      <w:r w:rsidR="00476DC3" w:rsidRPr="006A1257">
        <w:rPr>
          <w:rFonts w:ascii="Georgia" w:hAnsi="Georgia"/>
          <w:b/>
          <w:szCs w:val="24"/>
        </w:rPr>
        <w:t xml:space="preserve"> februari 202</w:t>
      </w:r>
      <w:r w:rsidR="00042FDA">
        <w:rPr>
          <w:rFonts w:ascii="Georgia" w:hAnsi="Georgia"/>
          <w:b/>
          <w:szCs w:val="24"/>
        </w:rPr>
        <w:t>4</w:t>
      </w:r>
    </w:p>
    <w:p w14:paraId="469379E8" w14:textId="290BF11D" w:rsidR="00952A0D" w:rsidRPr="00952A0D" w:rsidRDefault="00B175F0" w:rsidP="00952A0D">
      <w:pPr>
        <w:rPr>
          <w:sz w:val="22"/>
          <w:szCs w:val="22"/>
        </w:rPr>
      </w:pPr>
      <w:r>
        <w:rPr>
          <w:sz w:val="22"/>
          <w:szCs w:val="22"/>
        </w:rPr>
        <w:t>Val av Chri</w:t>
      </w:r>
      <w:r w:rsidR="00D91416">
        <w:rPr>
          <w:sz w:val="22"/>
          <w:szCs w:val="22"/>
        </w:rPr>
        <w:t>s</w:t>
      </w:r>
      <w:r>
        <w:rPr>
          <w:sz w:val="22"/>
          <w:szCs w:val="22"/>
        </w:rPr>
        <w:t>ter Rönn</w:t>
      </w:r>
      <w:r w:rsidR="006D04E7" w:rsidRPr="00710D91">
        <w:rPr>
          <w:sz w:val="22"/>
          <w:szCs w:val="22"/>
        </w:rPr>
        <w:t xml:space="preserve"> som ordförande för ett år.</w:t>
      </w:r>
    </w:p>
    <w:p w14:paraId="22B88350" w14:textId="67090926" w:rsidR="00952A0D" w:rsidRPr="00952A0D" w:rsidRDefault="00952A0D" w:rsidP="00952A0D">
      <w:pPr>
        <w:rPr>
          <w:sz w:val="22"/>
          <w:szCs w:val="22"/>
        </w:rPr>
      </w:pPr>
      <w:r w:rsidRPr="00952A0D">
        <w:rPr>
          <w:sz w:val="22"/>
          <w:szCs w:val="22"/>
        </w:rPr>
        <w:t>Val av styrelseledamöter</w:t>
      </w:r>
      <w:r w:rsidR="00DD1BA3">
        <w:rPr>
          <w:sz w:val="22"/>
          <w:szCs w:val="22"/>
        </w:rPr>
        <w:t>.</w:t>
      </w:r>
    </w:p>
    <w:p w14:paraId="6C0B85FB" w14:textId="77777777" w:rsidR="00147950" w:rsidRDefault="00147950">
      <w:pPr>
        <w:rPr>
          <w:b/>
          <w:sz w:val="22"/>
          <w:szCs w:val="22"/>
        </w:rPr>
      </w:pPr>
    </w:p>
    <w:p w14:paraId="111FE2C6" w14:textId="7CB9459B" w:rsidR="004B0664" w:rsidRDefault="004B0664" w:rsidP="004B0664">
      <w:pPr>
        <w:rPr>
          <w:sz w:val="22"/>
          <w:szCs w:val="22"/>
        </w:rPr>
      </w:pPr>
      <w:r w:rsidRPr="00F75F6F">
        <w:rPr>
          <w:rFonts w:ascii="Georgia" w:hAnsi="Georgia"/>
          <w:b/>
          <w:sz w:val="22"/>
          <w:szCs w:val="22"/>
        </w:rPr>
        <w:t xml:space="preserve">Medlemsregister  </w:t>
      </w:r>
      <w:r w:rsidRPr="00125CF0">
        <w:rPr>
          <w:b/>
          <w:sz w:val="22"/>
          <w:szCs w:val="22"/>
        </w:rPr>
        <w:t xml:space="preserve">   </w:t>
      </w:r>
      <w:r w:rsidRPr="00125CF0">
        <w:rPr>
          <w:sz w:val="22"/>
          <w:szCs w:val="22"/>
        </w:rPr>
        <w:t>Ansvarig</w:t>
      </w:r>
      <w:r>
        <w:rPr>
          <w:sz w:val="22"/>
          <w:szCs w:val="22"/>
        </w:rPr>
        <w:t xml:space="preserve">: </w:t>
      </w:r>
      <w:r w:rsidR="009D37C6">
        <w:rPr>
          <w:sz w:val="22"/>
          <w:szCs w:val="22"/>
        </w:rPr>
        <w:t xml:space="preserve"> </w:t>
      </w:r>
      <w:r w:rsidR="00476DC3">
        <w:rPr>
          <w:sz w:val="22"/>
          <w:szCs w:val="22"/>
        </w:rPr>
        <w:t>Bertil Gustafsson</w:t>
      </w:r>
      <w:r>
        <w:rPr>
          <w:sz w:val="22"/>
          <w:szCs w:val="22"/>
        </w:rPr>
        <w:t xml:space="preserve"> </w:t>
      </w:r>
    </w:p>
    <w:p w14:paraId="0F4B91AF" w14:textId="77777777" w:rsidR="004B0664" w:rsidRPr="00046220" w:rsidRDefault="004B0664" w:rsidP="004B0664">
      <w:pPr>
        <w:rPr>
          <w:rFonts w:ascii="Lucida Handwriting" w:hAnsi="Lucida Handwriting"/>
          <w:b/>
          <w:bCs/>
          <w:sz w:val="22"/>
          <w:szCs w:val="22"/>
        </w:rPr>
      </w:pPr>
    </w:p>
    <w:p w14:paraId="6120B28D" w14:textId="459EDC6D" w:rsidR="004B0664" w:rsidRPr="00743C00" w:rsidRDefault="004B0664" w:rsidP="004B0664">
      <w:pPr>
        <w:rPr>
          <w:sz w:val="22"/>
          <w:szCs w:val="22"/>
        </w:rPr>
      </w:pPr>
      <w:r w:rsidRPr="00F75F6F">
        <w:rPr>
          <w:rFonts w:ascii="Georgia" w:hAnsi="Georgia"/>
          <w:b/>
          <w:sz w:val="22"/>
          <w:szCs w:val="22"/>
        </w:rPr>
        <w:t>Hemsidan</w:t>
      </w:r>
      <w:r w:rsidRPr="00416285"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Ansvarig: </w:t>
      </w:r>
      <w:r w:rsidR="00CB39C7">
        <w:rPr>
          <w:sz w:val="22"/>
          <w:szCs w:val="22"/>
        </w:rPr>
        <w:t xml:space="preserve"> </w:t>
      </w:r>
      <w:r w:rsidR="009F2734">
        <w:rPr>
          <w:sz w:val="22"/>
          <w:szCs w:val="22"/>
        </w:rPr>
        <w:t>Ove Häger</w:t>
      </w:r>
      <w:r>
        <w:rPr>
          <w:sz w:val="22"/>
          <w:szCs w:val="22"/>
        </w:rPr>
        <w:t xml:space="preserve">    </w:t>
      </w:r>
    </w:p>
    <w:p w14:paraId="3E6EAC1B" w14:textId="77777777" w:rsidR="004B0664" w:rsidRDefault="004B0664" w:rsidP="004B0664">
      <w:pPr>
        <w:rPr>
          <w:b/>
          <w:sz w:val="22"/>
          <w:szCs w:val="22"/>
        </w:rPr>
      </w:pPr>
    </w:p>
    <w:p w14:paraId="36CD5C54" w14:textId="62D28E48" w:rsidR="004B0664" w:rsidRPr="00B4552F" w:rsidRDefault="004B0664" w:rsidP="004B0664">
      <w:pPr>
        <w:rPr>
          <w:bCs/>
          <w:sz w:val="22"/>
          <w:szCs w:val="22"/>
        </w:rPr>
      </w:pPr>
      <w:r w:rsidRPr="00F75F6F">
        <w:rPr>
          <w:rFonts w:ascii="Georgia" w:hAnsi="Georgia"/>
          <w:b/>
          <w:sz w:val="22"/>
          <w:szCs w:val="22"/>
        </w:rPr>
        <w:lastRenderedPageBreak/>
        <w:t>Revisorer</w:t>
      </w:r>
      <w:r w:rsidRPr="00F75F6F">
        <w:rPr>
          <w:rFonts w:ascii="Georgia" w:hAnsi="Georgia"/>
          <w:b/>
          <w:sz w:val="22"/>
          <w:szCs w:val="22"/>
          <w:u w:val="single"/>
        </w:rPr>
        <w:t>:</w:t>
      </w:r>
      <w:r w:rsidRPr="004B0664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</w:t>
      </w:r>
      <w:r w:rsidR="00AC4CD2">
        <w:rPr>
          <w:bCs/>
          <w:sz w:val="22"/>
          <w:szCs w:val="22"/>
        </w:rPr>
        <w:t>Val</w:t>
      </w:r>
      <w:r w:rsidR="00646408">
        <w:rPr>
          <w:bCs/>
          <w:sz w:val="22"/>
          <w:szCs w:val="22"/>
        </w:rPr>
        <w:t xml:space="preserve"> av</w:t>
      </w:r>
      <w:r w:rsidR="00B4552F" w:rsidRPr="00B4552F">
        <w:rPr>
          <w:bCs/>
          <w:sz w:val="22"/>
          <w:szCs w:val="22"/>
        </w:rPr>
        <w:t xml:space="preserve"> </w:t>
      </w:r>
      <w:proofErr w:type="spellStart"/>
      <w:r w:rsidR="00B4552F" w:rsidRPr="00B4552F">
        <w:rPr>
          <w:bCs/>
          <w:sz w:val="22"/>
          <w:szCs w:val="22"/>
        </w:rPr>
        <w:t>Ing</w:t>
      </w:r>
      <w:r w:rsidR="00DC03A8">
        <w:rPr>
          <w:bCs/>
          <w:sz w:val="22"/>
          <w:szCs w:val="22"/>
        </w:rPr>
        <w:t>a</w:t>
      </w:r>
      <w:r w:rsidR="00B4552F" w:rsidRPr="00B4552F">
        <w:rPr>
          <w:bCs/>
          <w:sz w:val="22"/>
          <w:szCs w:val="22"/>
        </w:rPr>
        <w:t>stina</w:t>
      </w:r>
      <w:proofErr w:type="spellEnd"/>
      <w:r w:rsidR="00B4552F" w:rsidRPr="00B4552F">
        <w:rPr>
          <w:bCs/>
          <w:sz w:val="22"/>
          <w:szCs w:val="22"/>
        </w:rPr>
        <w:t xml:space="preserve"> Persson</w:t>
      </w:r>
      <w:r w:rsidR="00646408">
        <w:rPr>
          <w:bCs/>
          <w:sz w:val="22"/>
          <w:szCs w:val="22"/>
        </w:rPr>
        <w:t xml:space="preserve"> och Siv Englund</w:t>
      </w:r>
      <w:r w:rsidR="0043017E">
        <w:rPr>
          <w:bCs/>
          <w:sz w:val="22"/>
          <w:szCs w:val="22"/>
        </w:rPr>
        <w:t>. Ersättare</w:t>
      </w:r>
    </w:p>
    <w:p w14:paraId="7F5BD828" w14:textId="17B7C2EC" w:rsidR="00650F75" w:rsidRPr="00650F75" w:rsidRDefault="00650F75" w:rsidP="004B0664">
      <w:pPr>
        <w:rPr>
          <w:sz w:val="22"/>
          <w:szCs w:val="22"/>
        </w:rPr>
      </w:pPr>
      <w:r>
        <w:rPr>
          <w:b/>
          <w:sz w:val="22"/>
          <w:szCs w:val="22"/>
        </w:rPr>
        <w:tab/>
        <w:t xml:space="preserve">         </w:t>
      </w:r>
      <w:r w:rsidR="009A5E1D">
        <w:rPr>
          <w:sz w:val="22"/>
          <w:szCs w:val="22"/>
        </w:rPr>
        <w:t xml:space="preserve">Lars </w:t>
      </w:r>
      <w:r w:rsidR="0043017E">
        <w:rPr>
          <w:sz w:val="22"/>
          <w:szCs w:val="22"/>
        </w:rPr>
        <w:t xml:space="preserve">Sjöberg. </w:t>
      </w:r>
      <w:r w:rsidR="00F860D5">
        <w:rPr>
          <w:sz w:val="22"/>
          <w:szCs w:val="22"/>
        </w:rPr>
        <w:br/>
      </w:r>
      <w:r w:rsidR="00F860D5">
        <w:rPr>
          <w:sz w:val="22"/>
          <w:szCs w:val="22"/>
        </w:rPr>
        <w:br/>
      </w:r>
    </w:p>
    <w:p w14:paraId="018067FA" w14:textId="77777777" w:rsidR="002A6359" w:rsidRDefault="002A6359">
      <w:pPr>
        <w:rPr>
          <w:b/>
          <w:sz w:val="22"/>
          <w:szCs w:val="22"/>
        </w:rPr>
      </w:pPr>
    </w:p>
    <w:p w14:paraId="4174D5C4" w14:textId="4393CD9C" w:rsidR="003416D3" w:rsidRPr="00E20855" w:rsidRDefault="007D3651">
      <w:pPr>
        <w:rPr>
          <w:rFonts w:ascii="Georgia" w:hAnsi="Georgia"/>
          <w:sz w:val="22"/>
          <w:szCs w:val="22"/>
        </w:rPr>
      </w:pPr>
      <w:r w:rsidRPr="00E20855">
        <w:rPr>
          <w:rFonts w:ascii="Georgia" w:hAnsi="Georgia"/>
          <w:b/>
          <w:sz w:val="22"/>
          <w:szCs w:val="22"/>
        </w:rPr>
        <w:t>Val av funktionär på ett år</w:t>
      </w:r>
    </w:p>
    <w:p w14:paraId="3A399493" w14:textId="5739D352" w:rsidR="00B71A84" w:rsidRPr="00E20855" w:rsidRDefault="00B71A84" w:rsidP="006D04E7">
      <w:pPr>
        <w:ind w:firstLine="1304"/>
        <w:rPr>
          <w:b/>
          <w:iCs/>
          <w:sz w:val="22"/>
          <w:szCs w:val="22"/>
        </w:rPr>
      </w:pPr>
      <w:r w:rsidRPr="00E20855">
        <w:rPr>
          <w:b/>
          <w:iCs/>
          <w:sz w:val="22"/>
          <w:szCs w:val="22"/>
        </w:rPr>
        <w:t>Verksamhetsgrupp, en nyordning i samverkan</w:t>
      </w:r>
      <w:r w:rsidR="00543509">
        <w:rPr>
          <w:b/>
          <w:iCs/>
          <w:sz w:val="22"/>
          <w:szCs w:val="22"/>
        </w:rPr>
        <w:br/>
      </w:r>
    </w:p>
    <w:p w14:paraId="4E05931C" w14:textId="2758DFDE" w:rsidR="006D04E7" w:rsidRPr="00EC62AC" w:rsidRDefault="003416D3" w:rsidP="006D04E7">
      <w:pPr>
        <w:ind w:firstLine="1304"/>
        <w:rPr>
          <w:b/>
          <w:sz w:val="20"/>
        </w:rPr>
      </w:pPr>
      <w:r w:rsidRPr="00EC62AC">
        <w:rPr>
          <w:b/>
          <w:sz w:val="20"/>
        </w:rPr>
        <w:t>Programansvariga</w:t>
      </w:r>
      <w:r w:rsidRPr="00EC62AC">
        <w:rPr>
          <w:sz w:val="20"/>
        </w:rPr>
        <w:t>:</w:t>
      </w:r>
      <w:r w:rsidRPr="00EC62AC">
        <w:rPr>
          <w:sz w:val="20"/>
        </w:rPr>
        <w:tab/>
        <w:t xml:space="preserve">Curt </w:t>
      </w:r>
      <w:proofErr w:type="spellStart"/>
      <w:r w:rsidRPr="00EC62AC">
        <w:rPr>
          <w:sz w:val="20"/>
        </w:rPr>
        <w:t>Morén</w:t>
      </w:r>
      <w:proofErr w:type="spellEnd"/>
      <w:r w:rsidRPr="00EC62AC">
        <w:rPr>
          <w:sz w:val="20"/>
        </w:rPr>
        <w:t>,</w:t>
      </w:r>
      <w:r w:rsidR="00B46206">
        <w:rPr>
          <w:sz w:val="20"/>
        </w:rPr>
        <w:br/>
      </w:r>
      <w:r w:rsidRPr="00EC62AC">
        <w:rPr>
          <w:sz w:val="20"/>
        </w:rPr>
        <w:t xml:space="preserve"> </w:t>
      </w:r>
      <w:r w:rsidR="00E339D5">
        <w:rPr>
          <w:sz w:val="20"/>
        </w:rPr>
        <w:t xml:space="preserve"> </w:t>
      </w:r>
      <w:r w:rsidRPr="00EC62AC">
        <w:rPr>
          <w:sz w:val="20"/>
        </w:rPr>
        <w:t xml:space="preserve"> </w:t>
      </w:r>
      <w:r w:rsidRPr="00EC62AC">
        <w:rPr>
          <w:sz w:val="20"/>
        </w:rPr>
        <w:br/>
      </w:r>
      <w:r w:rsidRPr="00EC62AC">
        <w:rPr>
          <w:sz w:val="20"/>
        </w:rPr>
        <w:tab/>
      </w:r>
      <w:r w:rsidRPr="00EC62AC">
        <w:rPr>
          <w:b/>
          <w:sz w:val="20"/>
        </w:rPr>
        <w:t>Reseansvarig</w:t>
      </w:r>
      <w:r w:rsidRPr="00EC62AC">
        <w:rPr>
          <w:sz w:val="20"/>
        </w:rPr>
        <w:t>:</w:t>
      </w:r>
      <w:r w:rsidRPr="00EC62AC">
        <w:rPr>
          <w:sz w:val="20"/>
        </w:rPr>
        <w:tab/>
      </w:r>
      <w:r w:rsidR="000740AD" w:rsidRPr="00EC62AC">
        <w:rPr>
          <w:sz w:val="20"/>
        </w:rPr>
        <w:t xml:space="preserve"> </w:t>
      </w:r>
      <w:r w:rsidR="00B87CC0">
        <w:rPr>
          <w:sz w:val="20"/>
        </w:rPr>
        <w:tab/>
      </w:r>
      <w:r w:rsidR="000740AD" w:rsidRPr="00EC62AC">
        <w:rPr>
          <w:sz w:val="20"/>
        </w:rPr>
        <w:t>Anita Gustafsson</w:t>
      </w:r>
      <w:r w:rsidR="00B37C07">
        <w:rPr>
          <w:sz w:val="20"/>
        </w:rPr>
        <w:br/>
      </w:r>
      <w:r w:rsidRPr="00EC62AC">
        <w:rPr>
          <w:sz w:val="20"/>
        </w:rPr>
        <w:br/>
      </w:r>
      <w:r w:rsidRPr="00EC62AC">
        <w:rPr>
          <w:sz w:val="20"/>
        </w:rPr>
        <w:tab/>
      </w:r>
      <w:r w:rsidRPr="00EC62AC">
        <w:rPr>
          <w:b/>
          <w:sz w:val="20"/>
        </w:rPr>
        <w:t>Friskvårdsansvariga</w:t>
      </w:r>
      <w:r w:rsidRPr="00EC62AC">
        <w:rPr>
          <w:sz w:val="20"/>
        </w:rPr>
        <w:t>:</w:t>
      </w:r>
      <w:r w:rsidRPr="00EC62AC">
        <w:rPr>
          <w:sz w:val="20"/>
        </w:rPr>
        <w:tab/>
        <w:t xml:space="preserve">Karin Fagerlund, Curt </w:t>
      </w:r>
      <w:proofErr w:type="spellStart"/>
      <w:r w:rsidRPr="00EC62AC">
        <w:rPr>
          <w:sz w:val="20"/>
        </w:rPr>
        <w:t>Morén</w:t>
      </w:r>
      <w:proofErr w:type="spellEnd"/>
      <w:r w:rsidRPr="00EC62AC">
        <w:rPr>
          <w:sz w:val="20"/>
        </w:rPr>
        <w:t xml:space="preserve"> och Anita Gustafsson</w:t>
      </w:r>
      <w:r w:rsidR="00F22624">
        <w:rPr>
          <w:sz w:val="20"/>
        </w:rPr>
        <w:br/>
      </w:r>
      <w:r w:rsidRPr="00EC62AC">
        <w:rPr>
          <w:sz w:val="20"/>
        </w:rPr>
        <w:br/>
      </w:r>
      <w:r w:rsidRPr="00EC62AC">
        <w:rPr>
          <w:sz w:val="20"/>
        </w:rPr>
        <w:tab/>
      </w:r>
      <w:r w:rsidRPr="00EC62AC">
        <w:rPr>
          <w:b/>
          <w:sz w:val="20"/>
        </w:rPr>
        <w:t>Studieansvarig:</w:t>
      </w:r>
      <w:r w:rsidRPr="00EC62AC">
        <w:rPr>
          <w:sz w:val="20"/>
        </w:rPr>
        <w:t xml:space="preserve"> </w:t>
      </w:r>
      <w:r w:rsidRPr="00EC62AC">
        <w:rPr>
          <w:sz w:val="20"/>
        </w:rPr>
        <w:tab/>
        <w:t>Anita Gustafsson</w:t>
      </w:r>
      <w:r w:rsidR="006D04E7" w:rsidRPr="00EC62AC">
        <w:rPr>
          <w:b/>
          <w:sz w:val="20"/>
        </w:rPr>
        <w:t xml:space="preserve"> </w:t>
      </w:r>
      <w:r w:rsidR="00F22624">
        <w:rPr>
          <w:b/>
          <w:sz w:val="20"/>
        </w:rPr>
        <w:br/>
      </w:r>
    </w:p>
    <w:p w14:paraId="46E96C7E" w14:textId="407A54D1" w:rsidR="007B79E1" w:rsidRPr="00B87CC0" w:rsidRDefault="006D04E7" w:rsidP="00A46C92">
      <w:pPr>
        <w:ind w:left="1304"/>
        <w:rPr>
          <w:sz w:val="20"/>
        </w:rPr>
      </w:pPr>
      <w:r w:rsidRPr="00EC62AC">
        <w:rPr>
          <w:b/>
          <w:sz w:val="20"/>
        </w:rPr>
        <w:t>Trafikansvarig:</w:t>
      </w:r>
      <w:r w:rsidRPr="00EC62AC">
        <w:rPr>
          <w:sz w:val="20"/>
        </w:rPr>
        <w:tab/>
        <w:t xml:space="preserve">Curt </w:t>
      </w:r>
      <w:proofErr w:type="spellStart"/>
      <w:r w:rsidRPr="00EC62AC">
        <w:rPr>
          <w:sz w:val="20"/>
        </w:rPr>
        <w:t>Morén</w:t>
      </w:r>
      <w:proofErr w:type="spellEnd"/>
      <w:r w:rsidR="00563801">
        <w:rPr>
          <w:sz w:val="20"/>
        </w:rPr>
        <w:t xml:space="preserve"> </w:t>
      </w:r>
      <w:r w:rsidR="00BB3A29">
        <w:rPr>
          <w:sz w:val="20"/>
        </w:rPr>
        <w:t>och</w:t>
      </w:r>
      <w:r w:rsidR="00044951">
        <w:rPr>
          <w:sz w:val="20"/>
        </w:rPr>
        <w:t xml:space="preserve"> </w:t>
      </w:r>
      <w:r w:rsidR="00563801">
        <w:rPr>
          <w:sz w:val="20"/>
        </w:rPr>
        <w:t>Sven Söder</w:t>
      </w:r>
      <w:r w:rsidR="00A46C92">
        <w:rPr>
          <w:sz w:val="20"/>
        </w:rPr>
        <w:br/>
      </w:r>
      <w:r w:rsidR="00397795">
        <w:rPr>
          <w:sz w:val="20"/>
        </w:rPr>
        <w:br/>
      </w:r>
      <w:r w:rsidR="00397795" w:rsidRPr="00397795">
        <w:rPr>
          <w:b/>
          <w:bCs/>
          <w:sz w:val="20"/>
        </w:rPr>
        <w:t>Extra resurs:</w:t>
      </w:r>
      <w:r w:rsidR="00397795">
        <w:rPr>
          <w:b/>
          <w:bCs/>
          <w:sz w:val="20"/>
        </w:rPr>
        <w:tab/>
      </w:r>
      <w:r w:rsidR="00397795">
        <w:rPr>
          <w:b/>
          <w:bCs/>
          <w:sz w:val="20"/>
        </w:rPr>
        <w:tab/>
      </w:r>
      <w:r w:rsidR="0046548C">
        <w:rPr>
          <w:sz w:val="20"/>
        </w:rPr>
        <w:t>Margareta Andersson, Christer Rönn</w:t>
      </w:r>
      <w:r w:rsidR="000C0B14">
        <w:rPr>
          <w:sz w:val="20"/>
        </w:rPr>
        <w:t xml:space="preserve">, Berit </w:t>
      </w:r>
      <w:proofErr w:type="spellStart"/>
      <w:r w:rsidR="000C0B14">
        <w:rPr>
          <w:sz w:val="20"/>
        </w:rPr>
        <w:t>Pierrou</w:t>
      </w:r>
      <w:proofErr w:type="spellEnd"/>
    </w:p>
    <w:p w14:paraId="5B68380B" w14:textId="4A1D1071" w:rsidR="00B87CC0" w:rsidRDefault="006A73D3" w:rsidP="001A621E">
      <w:pPr>
        <w:ind w:left="1304" w:firstLine="1304"/>
        <w:rPr>
          <w:sz w:val="20"/>
        </w:rPr>
      </w:pPr>
      <w:r>
        <w:rPr>
          <w:sz w:val="20"/>
        </w:rPr>
        <w:br/>
      </w:r>
      <w:r w:rsidR="003416D3" w:rsidRPr="00EC62AC">
        <w:rPr>
          <w:b/>
          <w:sz w:val="20"/>
        </w:rPr>
        <w:t>Bouleansvarig:</w:t>
      </w:r>
      <w:r w:rsidR="003416D3" w:rsidRPr="00EC62AC">
        <w:rPr>
          <w:sz w:val="20"/>
        </w:rPr>
        <w:tab/>
      </w:r>
      <w:r w:rsidR="00B87CC0">
        <w:rPr>
          <w:sz w:val="20"/>
        </w:rPr>
        <w:tab/>
      </w:r>
      <w:r w:rsidR="00003246">
        <w:rPr>
          <w:sz w:val="20"/>
        </w:rPr>
        <w:t>Sven Söder</w:t>
      </w:r>
      <w:r>
        <w:rPr>
          <w:sz w:val="20"/>
        </w:rPr>
        <w:br/>
      </w:r>
      <w:r w:rsidR="003416D3" w:rsidRPr="00EC62AC">
        <w:rPr>
          <w:sz w:val="20"/>
        </w:rPr>
        <w:br/>
      </w:r>
      <w:r w:rsidR="003416D3" w:rsidRPr="00EC62AC">
        <w:rPr>
          <w:b/>
          <w:sz w:val="20"/>
        </w:rPr>
        <w:t>Canastaansvarig:</w:t>
      </w:r>
      <w:r w:rsidR="00A21C92">
        <w:rPr>
          <w:b/>
          <w:sz w:val="20"/>
        </w:rPr>
        <w:tab/>
      </w:r>
      <w:r w:rsidR="00EB7659" w:rsidRPr="003A0B2E">
        <w:rPr>
          <w:bCs/>
          <w:sz w:val="20"/>
        </w:rPr>
        <w:t>Anita Gustavsson</w:t>
      </w:r>
      <w:r w:rsidRPr="00A21C92">
        <w:rPr>
          <w:bCs/>
          <w:szCs w:val="24"/>
        </w:rPr>
        <w:br/>
      </w:r>
      <w:r w:rsidR="003416D3" w:rsidRPr="00EC62AC">
        <w:rPr>
          <w:b/>
          <w:sz w:val="20"/>
        </w:rPr>
        <w:tab/>
      </w:r>
    </w:p>
    <w:p w14:paraId="483AE5EC" w14:textId="3D86BD3C" w:rsidR="00B87CC0" w:rsidRPr="00EC62AC" w:rsidRDefault="00B87CC0" w:rsidP="00253886">
      <w:pPr>
        <w:ind w:left="1304"/>
        <w:rPr>
          <w:sz w:val="20"/>
        </w:rPr>
      </w:pPr>
      <w:r w:rsidRPr="00EC62AC">
        <w:rPr>
          <w:b/>
          <w:sz w:val="20"/>
        </w:rPr>
        <w:t xml:space="preserve">Bokcirkelansvarig:              </w:t>
      </w:r>
      <w:r>
        <w:rPr>
          <w:b/>
          <w:sz w:val="20"/>
        </w:rPr>
        <w:tab/>
      </w:r>
      <w:r w:rsidR="00003246">
        <w:rPr>
          <w:sz w:val="20"/>
        </w:rPr>
        <w:t>Göran Nordström</w:t>
      </w:r>
      <w:r w:rsidR="00253886">
        <w:rPr>
          <w:sz w:val="20"/>
        </w:rPr>
        <w:br/>
      </w:r>
      <w:r w:rsidR="00253886">
        <w:rPr>
          <w:sz w:val="20"/>
        </w:rPr>
        <w:br/>
      </w:r>
      <w:r w:rsidR="00253886" w:rsidRPr="00253886">
        <w:rPr>
          <w:b/>
          <w:bCs/>
          <w:sz w:val="20"/>
        </w:rPr>
        <w:t>Vattengympaansvarig:</w:t>
      </w:r>
      <w:r w:rsidR="00253886">
        <w:rPr>
          <w:sz w:val="20"/>
        </w:rPr>
        <w:tab/>
      </w:r>
      <w:r w:rsidR="00442E6C">
        <w:rPr>
          <w:sz w:val="20"/>
        </w:rPr>
        <w:t>Margareta</w:t>
      </w:r>
      <w:r w:rsidR="00253886">
        <w:rPr>
          <w:sz w:val="20"/>
        </w:rPr>
        <w:t xml:space="preserve"> Andersson</w:t>
      </w:r>
      <w:r w:rsidR="005F7CC4">
        <w:rPr>
          <w:sz w:val="20"/>
        </w:rPr>
        <w:br/>
      </w:r>
    </w:p>
    <w:p w14:paraId="115F88E7" w14:textId="26C31A1A" w:rsidR="00B87CC0" w:rsidRDefault="006D04E7" w:rsidP="00C65328">
      <w:pPr>
        <w:ind w:firstLine="1304"/>
        <w:rPr>
          <w:sz w:val="20"/>
        </w:rPr>
      </w:pPr>
      <w:r w:rsidRPr="00EC62AC">
        <w:rPr>
          <w:b/>
          <w:sz w:val="20"/>
        </w:rPr>
        <w:t>Fest och resursgrupp</w:t>
      </w:r>
      <w:r w:rsidR="00B87CC0">
        <w:rPr>
          <w:sz w:val="20"/>
        </w:rPr>
        <w:tab/>
      </w:r>
      <w:r w:rsidR="00B65BD5">
        <w:rPr>
          <w:sz w:val="20"/>
        </w:rPr>
        <w:t>Tommy och Marita Österblom</w:t>
      </w:r>
    </w:p>
    <w:p w14:paraId="04AA31A4" w14:textId="4A061ED1" w:rsidR="00860FA5" w:rsidRDefault="00860FA5" w:rsidP="00882E3C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Göran </w:t>
      </w:r>
      <w:proofErr w:type="spellStart"/>
      <w:r>
        <w:rPr>
          <w:sz w:val="20"/>
        </w:rPr>
        <w:t>Hahlin</w:t>
      </w:r>
      <w:proofErr w:type="spellEnd"/>
      <w:r>
        <w:rPr>
          <w:sz w:val="20"/>
        </w:rPr>
        <w:t xml:space="preserve"> och Eva Wesslén</w:t>
      </w:r>
    </w:p>
    <w:p w14:paraId="40ECBB99" w14:textId="77777777" w:rsidR="009F2734" w:rsidRDefault="007B79E1" w:rsidP="00B87CC0">
      <w:pPr>
        <w:ind w:left="2608" w:firstLine="1304"/>
        <w:rPr>
          <w:sz w:val="20"/>
        </w:rPr>
      </w:pPr>
      <w:r w:rsidRPr="00EC62AC">
        <w:rPr>
          <w:sz w:val="20"/>
        </w:rPr>
        <w:t xml:space="preserve">Bertil </w:t>
      </w:r>
      <w:r w:rsidR="00B87CC0">
        <w:rPr>
          <w:sz w:val="20"/>
        </w:rPr>
        <w:t xml:space="preserve">och Anita </w:t>
      </w:r>
      <w:r w:rsidRPr="00EC62AC">
        <w:rPr>
          <w:sz w:val="20"/>
        </w:rPr>
        <w:t>Gustafsson</w:t>
      </w:r>
      <w:r w:rsidR="00E339D5">
        <w:rPr>
          <w:sz w:val="20"/>
        </w:rPr>
        <w:t xml:space="preserve"> </w:t>
      </w:r>
    </w:p>
    <w:p w14:paraId="0D742950" w14:textId="1D84FEC2" w:rsidR="009F2734" w:rsidRDefault="009F2734" w:rsidP="00B87CC0">
      <w:pPr>
        <w:ind w:left="2608" w:firstLine="1304"/>
        <w:rPr>
          <w:sz w:val="20"/>
        </w:rPr>
      </w:pPr>
      <w:r>
        <w:rPr>
          <w:sz w:val="20"/>
        </w:rPr>
        <w:t>Christer och Weronica Hirsch</w:t>
      </w:r>
    </w:p>
    <w:p w14:paraId="26E41089" w14:textId="05DFF5B2" w:rsidR="006D04E7" w:rsidRPr="00EC62AC" w:rsidRDefault="00B87CC0" w:rsidP="00EB7659">
      <w:pPr>
        <w:ind w:left="3912"/>
        <w:rPr>
          <w:sz w:val="20"/>
          <w:u w:val="single"/>
        </w:rPr>
      </w:pPr>
      <w:r>
        <w:rPr>
          <w:sz w:val="20"/>
        </w:rPr>
        <w:t xml:space="preserve">Gun-Britt </w:t>
      </w:r>
      <w:r w:rsidR="00E339D5">
        <w:rPr>
          <w:sz w:val="20"/>
        </w:rPr>
        <w:t>B</w:t>
      </w:r>
      <w:r w:rsidR="007B79E1" w:rsidRPr="00EC62AC">
        <w:rPr>
          <w:sz w:val="20"/>
        </w:rPr>
        <w:t>roberg</w:t>
      </w:r>
      <w:r w:rsidR="00921E4F">
        <w:rPr>
          <w:sz w:val="20"/>
        </w:rPr>
        <w:br/>
      </w:r>
      <w:r w:rsidR="005F7CC4">
        <w:rPr>
          <w:sz w:val="20"/>
        </w:rPr>
        <w:br/>
      </w:r>
    </w:p>
    <w:p w14:paraId="165B192F" w14:textId="78B11D25" w:rsidR="006D04E7" w:rsidRPr="00EC62AC" w:rsidRDefault="004B0664" w:rsidP="000B7029">
      <w:pPr>
        <w:ind w:firstLine="1304"/>
        <w:rPr>
          <w:sz w:val="20"/>
        </w:rPr>
      </w:pPr>
      <w:r>
        <w:rPr>
          <w:b/>
          <w:sz w:val="20"/>
        </w:rPr>
        <w:t xml:space="preserve"> </w:t>
      </w:r>
      <w:r w:rsidR="007B79E1" w:rsidRPr="00EC62AC">
        <w:rPr>
          <w:b/>
          <w:sz w:val="20"/>
        </w:rPr>
        <w:t>Lotteriansvarig:</w:t>
      </w:r>
      <w:r w:rsidR="007B79E1" w:rsidRPr="00EC62AC">
        <w:rPr>
          <w:sz w:val="20"/>
        </w:rPr>
        <w:t xml:space="preserve"> </w:t>
      </w:r>
      <w:r w:rsidR="00442E6C">
        <w:rPr>
          <w:sz w:val="20"/>
        </w:rPr>
        <w:tab/>
      </w:r>
      <w:r w:rsidR="00B65BD5">
        <w:rPr>
          <w:sz w:val="20"/>
        </w:rPr>
        <w:t>Solveig Rönn</w:t>
      </w:r>
      <w:r w:rsidR="00563801">
        <w:rPr>
          <w:sz w:val="20"/>
        </w:rPr>
        <w:t>, Marianne Söder</w:t>
      </w:r>
    </w:p>
    <w:p w14:paraId="3FE1E981" w14:textId="77777777" w:rsidR="00B71A84" w:rsidRPr="001305A2" w:rsidRDefault="00B71A84" w:rsidP="004F7007">
      <w:pPr>
        <w:ind w:firstLine="1304"/>
        <w:rPr>
          <w:i/>
          <w:sz w:val="22"/>
          <w:szCs w:val="22"/>
        </w:rPr>
      </w:pPr>
    </w:p>
    <w:p w14:paraId="5223578D" w14:textId="273C1075" w:rsidR="00581AB3" w:rsidRPr="001126C0" w:rsidRDefault="00D12053" w:rsidP="0071163B">
      <w:pPr>
        <w:overflowPunct/>
        <w:autoSpaceDE/>
        <w:autoSpaceDN/>
        <w:adjustRightInd/>
        <w:textAlignment w:val="auto"/>
        <w:rPr>
          <w:sz w:val="22"/>
          <w:szCs w:val="22"/>
          <w:u w:val="single"/>
        </w:rPr>
      </w:pPr>
      <w:r w:rsidRPr="000D00B9">
        <w:rPr>
          <w:rFonts w:ascii="Georgia" w:hAnsi="Georgia"/>
          <w:b/>
          <w:bCs/>
          <w:color w:val="222222"/>
          <w:szCs w:val="24"/>
          <w:shd w:val="clear" w:color="auto" w:fill="FFFFFF"/>
        </w:rPr>
        <w:t>Månadsträff</w:t>
      </w:r>
      <w:r w:rsidR="002861B0">
        <w:rPr>
          <w:rFonts w:ascii="Georgia" w:hAnsi="Georgia"/>
          <w:b/>
          <w:bCs/>
          <w:color w:val="222222"/>
          <w:szCs w:val="24"/>
          <w:shd w:val="clear" w:color="auto" w:fill="FFFFFF"/>
        </w:rPr>
        <w:t xml:space="preserve">ar </w:t>
      </w:r>
      <w:r w:rsidR="002861B0">
        <w:rPr>
          <w:rFonts w:ascii="Georgia" w:hAnsi="Georgia"/>
          <w:b/>
          <w:bCs/>
          <w:color w:val="222222"/>
          <w:szCs w:val="24"/>
          <w:shd w:val="clear" w:color="auto" w:fill="FFFFFF"/>
        </w:rPr>
        <w:br/>
      </w:r>
      <w:r w:rsidR="00803376" w:rsidRPr="00317CDF">
        <w:rPr>
          <w:color w:val="222222"/>
          <w:szCs w:val="24"/>
          <w:shd w:val="clear" w:color="auto" w:fill="FFFFFF"/>
        </w:rPr>
        <w:t>Å</w:t>
      </w:r>
      <w:r w:rsidR="0001741E" w:rsidRPr="00317CDF">
        <w:rPr>
          <w:color w:val="222222"/>
          <w:szCs w:val="24"/>
          <w:shd w:val="clear" w:color="auto" w:fill="FFFFFF"/>
        </w:rPr>
        <w:t>rsmöte d</w:t>
      </w:r>
      <w:r w:rsidR="000606D8" w:rsidRPr="00317CDF">
        <w:rPr>
          <w:color w:val="222222"/>
          <w:szCs w:val="24"/>
          <w:shd w:val="clear" w:color="auto" w:fill="FFFFFF"/>
        </w:rPr>
        <w:t xml:space="preserve">en </w:t>
      </w:r>
      <w:r w:rsidR="000A404C" w:rsidRPr="00317CDF">
        <w:rPr>
          <w:color w:val="222222"/>
          <w:szCs w:val="24"/>
          <w:shd w:val="clear" w:color="auto" w:fill="FFFFFF"/>
        </w:rPr>
        <w:t>13</w:t>
      </w:r>
      <w:r w:rsidR="009F2734" w:rsidRPr="00317CDF">
        <w:rPr>
          <w:color w:val="222222"/>
          <w:szCs w:val="24"/>
          <w:shd w:val="clear" w:color="auto" w:fill="FFFFFF"/>
        </w:rPr>
        <w:t xml:space="preserve"> </w:t>
      </w:r>
      <w:r w:rsidR="009737DC" w:rsidRPr="00317CDF">
        <w:rPr>
          <w:color w:val="222222"/>
          <w:szCs w:val="24"/>
          <w:shd w:val="clear" w:color="auto" w:fill="FFFFFF"/>
        </w:rPr>
        <w:t>f</w:t>
      </w:r>
      <w:r w:rsidRPr="00317CDF">
        <w:rPr>
          <w:color w:val="222222"/>
          <w:szCs w:val="24"/>
          <w:shd w:val="clear" w:color="auto" w:fill="FFFFFF"/>
        </w:rPr>
        <w:t>ebruari</w:t>
      </w:r>
      <w:r>
        <w:rPr>
          <w:rFonts w:ascii="Lucida Handwriting" w:hAnsi="Lucida Handwriting"/>
          <w:b/>
          <w:bCs/>
          <w:color w:val="222222"/>
          <w:szCs w:val="24"/>
          <w:shd w:val="clear" w:color="auto" w:fill="FFFFFF"/>
        </w:rPr>
        <w:t xml:space="preserve"> </w:t>
      </w:r>
      <w:r w:rsidR="00680E66">
        <w:rPr>
          <w:rFonts w:ascii="Lucida Handwriting" w:hAnsi="Lucida Handwriting"/>
          <w:b/>
          <w:bCs/>
          <w:color w:val="222222"/>
          <w:szCs w:val="24"/>
          <w:shd w:val="clear" w:color="auto" w:fill="FFFFFF"/>
        </w:rPr>
        <w:br/>
      </w:r>
      <w:r w:rsidR="00317CDF">
        <w:rPr>
          <w:color w:val="222222"/>
          <w:szCs w:val="24"/>
          <w:shd w:val="clear" w:color="auto" w:fill="FFFFFF"/>
        </w:rPr>
        <w:t xml:space="preserve">Besök av Max </w:t>
      </w:r>
      <w:proofErr w:type="spellStart"/>
      <w:r w:rsidR="00317CDF">
        <w:rPr>
          <w:color w:val="222222"/>
          <w:szCs w:val="24"/>
          <w:shd w:val="clear" w:color="auto" w:fill="FFFFFF"/>
        </w:rPr>
        <w:t>Hebert</w:t>
      </w:r>
      <w:proofErr w:type="spellEnd"/>
      <w:r w:rsidR="00317CDF">
        <w:rPr>
          <w:color w:val="222222"/>
          <w:szCs w:val="24"/>
          <w:shd w:val="clear" w:color="auto" w:fill="FFFFFF"/>
        </w:rPr>
        <w:t xml:space="preserve"> </w:t>
      </w:r>
      <w:r w:rsidR="001A7EB6">
        <w:rPr>
          <w:color w:val="222222"/>
          <w:szCs w:val="24"/>
          <w:shd w:val="clear" w:color="auto" w:fill="FFFFFF"/>
        </w:rPr>
        <w:t xml:space="preserve">som berättade </w:t>
      </w:r>
      <w:r w:rsidR="00C40F0E">
        <w:rPr>
          <w:color w:val="222222"/>
          <w:szCs w:val="24"/>
          <w:shd w:val="clear" w:color="auto" w:fill="FFFFFF"/>
        </w:rPr>
        <w:t>och visade bilder från</w:t>
      </w:r>
      <w:r w:rsidR="001A7EB6">
        <w:rPr>
          <w:color w:val="222222"/>
          <w:szCs w:val="24"/>
          <w:shd w:val="clear" w:color="auto" w:fill="FFFFFF"/>
        </w:rPr>
        <w:t xml:space="preserve"> sin semesterresa till Grönland</w:t>
      </w:r>
      <w:r w:rsidR="00F808EB">
        <w:rPr>
          <w:color w:val="222222"/>
          <w:szCs w:val="24"/>
          <w:shd w:val="clear" w:color="auto" w:fill="FFFFFF"/>
        </w:rPr>
        <w:t>.</w:t>
      </w:r>
    </w:p>
    <w:p w14:paraId="001AFF19" w14:textId="0F18FB67" w:rsidR="00B4552F" w:rsidRDefault="00854146" w:rsidP="00D12053">
      <w:pPr>
        <w:shd w:val="clear" w:color="auto" w:fill="FFFFFF"/>
        <w:overflowPunct/>
        <w:autoSpaceDE/>
        <w:autoSpaceDN/>
        <w:adjustRightInd/>
        <w:textAlignment w:val="auto"/>
        <w:rPr>
          <w:color w:val="222222"/>
          <w:szCs w:val="24"/>
        </w:rPr>
      </w:pPr>
      <w:r>
        <w:rPr>
          <w:color w:val="222222"/>
          <w:szCs w:val="24"/>
        </w:rPr>
        <w:t>1</w:t>
      </w:r>
      <w:r w:rsidR="00C633DA">
        <w:rPr>
          <w:color w:val="222222"/>
          <w:szCs w:val="24"/>
        </w:rPr>
        <w:t xml:space="preserve">2 </w:t>
      </w:r>
      <w:r>
        <w:rPr>
          <w:color w:val="222222"/>
          <w:szCs w:val="24"/>
        </w:rPr>
        <w:t xml:space="preserve">mars </w:t>
      </w:r>
      <w:r w:rsidR="000D52E1">
        <w:rPr>
          <w:color w:val="222222"/>
          <w:szCs w:val="24"/>
        </w:rPr>
        <w:t>underhållning av Ove Jansson som berättade om Dan Andersson och sjöng</w:t>
      </w:r>
      <w:r w:rsidR="00C633DA">
        <w:rPr>
          <w:color w:val="222222"/>
          <w:szCs w:val="24"/>
        </w:rPr>
        <w:t xml:space="preserve"> hans visor</w:t>
      </w:r>
      <w:r w:rsidR="00B4552F">
        <w:rPr>
          <w:color w:val="222222"/>
          <w:szCs w:val="24"/>
        </w:rPr>
        <w:t>.</w:t>
      </w:r>
    </w:p>
    <w:p w14:paraId="555A1EBA" w14:textId="5537E87D" w:rsidR="00E77D6A" w:rsidRPr="00E36B42" w:rsidRDefault="00D43259" w:rsidP="00E36B42">
      <w:pPr>
        <w:rPr>
          <w:color w:val="222222"/>
          <w:szCs w:val="24"/>
        </w:rPr>
      </w:pPr>
      <w:r>
        <w:t>9</w:t>
      </w:r>
      <w:r w:rsidR="00676128">
        <w:t xml:space="preserve"> april underhöll </w:t>
      </w:r>
      <w:r w:rsidR="00A530CF">
        <w:t xml:space="preserve">Peter Nordlund som spelade blandad musik av </w:t>
      </w:r>
      <w:r w:rsidR="00571AD8">
        <w:t>Totta Näslund, Paul Simon</w:t>
      </w:r>
      <w:r w:rsidR="00496AF4">
        <w:t>, Elvis och Cornelis Vrees</w:t>
      </w:r>
      <w:r w:rsidR="0063087D">
        <w:t>wijk.</w:t>
      </w:r>
      <w:r w:rsidR="004449B1">
        <w:rPr>
          <w:color w:val="222222"/>
          <w:szCs w:val="24"/>
        </w:rPr>
        <w:br/>
      </w:r>
      <w:r w:rsidR="00820E3C">
        <w:t xml:space="preserve">14 </w:t>
      </w:r>
      <w:r w:rsidR="000427FC">
        <w:t>maj våravslutning</w:t>
      </w:r>
      <w:r w:rsidR="00820E3C">
        <w:t xml:space="preserve">. </w:t>
      </w:r>
      <w:r w:rsidR="002D54BC">
        <w:t xml:space="preserve">NTF informerar </w:t>
      </w:r>
      <w:r w:rsidR="00C010FA">
        <w:t xml:space="preserve">och visar även bil som fick provsittas. </w:t>
      </w:r>
      <w:r w:rsidR="003B34E1">
        <w:br/>
      </w:r>
      <w:r w:rsidR="001F7D2A">
        <w:t>1</w:t>
      </w:r>
      <w:r w:rsidR="007E697F">
        <w:t>0</w:t>
      </w:r>
      <w:r w:rsidR="001F7D2A">
        <w:t xml:space="preserve"> september</w:t>
      </w:r>
      <w:r w:rsidR="004B3C25">
        <w:t xml:space="preserve"> höstens första</w:t>
      </w:r>
      <w:r w:rsidR="00163E79">
        <w:t xml:space="preserve"> månadsträff </w:t>
      </w:r>
      <w:r w:rsidR="00E12962">
        <w:t xml:space="preserve">med en nostalgitripp i </w:t>
      </w:r>
      <w:r w:rsidR="004B785D">
        <w:t>dansmusikens värld av Tomas Åström</w:t>
      </w:r>
      <w:r w:rsidR="00213345">
        <w:t xml:space="preserve"> som spelade gamla hits. </w:t>
      </w:r>
      <w:r w:rsidR="00A74A0F">
        <w:br/>
      </w:r>
      <w:r w:rsidR="00B32568">
        <w:t>8</w:t>
      </w:r>
      <w:r w:rsidR="00163E79">
        <w:t xml:space="preserve"> oktober </w:t>
      </w:r>
      <w:r w:rsidR="00617890">
        <w:t xml:space="preserve">gästades mötet av Mats Karlsson från Söderhamn. </w:t>
      </w:r>
      <w:r w:rsidR="004F64B1">
        <w:t xml:space="preserve">Han berättade om sitt </w:t>
      </w:r>
      <w:r w:rsidR="008C0B33">
        <w:t>musikliv och spelade</w:t>
      </w:r>
      <w:r w:rsidR="00D32216">
        <w:t xml:space="preserve"> </w:t>
      </w:r>
      <w:r w:rsidR="00FE6D6C">
        <w:t>olika</w:t>
      </w:r>
      <w:r w:rsidR="008A72A3">
        <w:t xml:space="preserve"> </w:t>
      </w:r>
      <w:r w:rsidR="00D32216">
        <w:t xml:space="preserve">låtar </w:t>
      </w:r>
      <w:r w:rsidR="00FE6D6C">
        <w:t xml:space="preserve">från den tiden. </w:t>
      </w:r>
      <w:r w:rsidR="00C16392">
        <w:br/>
      </w:r>
      <w:r w:rsidR="000852D1">
        <w:t>1</w:t>
      </w:r>
      <w:r w:rsidR="008A72A3">
        <w:t>2</w:t>
      </w:r>
      <w:r w:rsidR="000852D1">
        <w:t xml:space="preserve"> november </w:t>
      </w:r>
      <w:r w:rsidR="00552FA1">
        <w:t>besökte Hel</w:t>
      </w:r>
      <w:r w:rsidR="0053312A">
        <w:t>e</w:t>
      </w:r>
      <w:r w:rsidR="00852FBB">
        <w:t>ne</w:t>
      </w:r>
      <w:r w:rsidR="009A2EAB">
        <w:t xml:space="preserve"> </w:t>
      </w:r>
      <w:r w:rsidR="0053312A">
        <w:t>Thorsell</w:t>
      </w:r>
      <w:r w:rsidR="00706936">
        <w:t xml:space="preserve"> från sjukvårdens Larmcentral i Region Upp</w:t>
      </w:r>
      <w:r w:rsidR="00505B6D">
        <w:t xml:space="preserve">sala och berättade om sitt arbete som ambulanssjuksköterska </w:t>
      </w:r>
      <w:r w:rsidR="00C263D0">
        <w:t>under 20 år.</w:t>
      </w:r>
      <w:r w:rsidR="009A2EAB">
        <w:br/>
        <w:t>13 december var det</w:t>
      </w:r>
      <w:r w:rsidR="00EB1318">
        <w:t xml:space="preserve"> julsmörgås och julsånger av Ove Jans</w:t>
      </w:r>
      <w:r w:rsidR="00881CB3">
        <w:t>on</w:t>
      </w:r>
      <w:r w:rsidR="00653D2E">
        <w:t xml:space="preserve">. Vi tackade </w:t>
      </w:r>
      <w:r w:rsidR="00C94CBF">
        <w:t>Maggan på FH för all hjälp, Vi önskade varandra God Jul och Gott Nytt År.</w:t>
      </w:r>
      <w:r w:rsidR="00881CB3">
        <w:br/>
      </w:r>
      <w:r w:rsidR="00881CB3">
        <w:br/>
      </w:r>
      <w:r w:rsidR="00C76A95">
        <w:t xml:space="preserve">Vid alla månadsmöten </w:t>
      </w:r>
      <w:r w:rsidR="000F01A5">
        <w:t>är det information</w:t>
      </w:r>
      <w:r w:rsidR="00E6082C">
        <w:t xml:space="preserve"> om olika saker, fika och lottdragning. </w:t>
      </w:r>
      <w:r w:rsidR="00027DE0">
        <w:rPr>
          <w:bCs/>
          <w:szCs w:val="24"/>
        </w:rPr>
        <w:br/>
      </w:r>
      <w:r w:rsidR="0003377B">
        <w:rPr>
          <w:bCs/>
          <w:szCs w:val="24"/>
        </w:rPr>
        <w:br/>
      </w:r>
      <w:r w:rsidR="008E37DE">
        <w:rPr>
          <w:rFonts w:ascii="Georgia" w:hAnsi="Georgia"/>
          <w:b/>
          <w:szCs w:val="24"/>
          <w:lang w:val="en-CA"/>
        </w:rPr>
        <w:t>Resor</w:t>
      </w:r>
      <w:r w:rsidR="008E37DE">
        <w:rPr>
          <w:rFonts w:ascii="Georgia" w:hAnsi="Georgia"/>
          <w:b/>
          <w:szCs w:val="24"/>
          <w:lang w:val="en-CA"/>
        </w:rPr>
        <w:br/>
      </w:r>
      <w:r w:rsidR="005800A2">
        <w:rPr>
          <w:bCs/>
          <w:szCs w:val="24"/>
          <w:lang w:val="en-CA"/>
        </w:rPr>
        <w:t xml:space="preserve">Resa till </w:t>
      </w:r>
      <w:r w:rsidR="00865E3A">
        <w:rPr>
          <w:bCs/>
          <w:szCs w:val="24"/>
          <w:lang w:val="en-CA"/>
        </w:rPr>
        <w:t xml:space="preserve">Tallin med Vida </w:t>
      </w:r>
      <w:proofErr w:type="spellStart"/>
      <w:r w:rsidR="00865E3A">
        <w:rPr>
          <w:bCs/>
          <w:szCs w:val="24"/>
          <w:lang w:val="en-CA"/>
        </w:rPr>
        <w:t>resor</w:t>
      </w:r>
      <w:proofErr w:type="spellEnd"/>
      <w:r w:rsidR="00865E3A">
        <w:rPr>
          <w:bCs/>
          <w:szCs w:val="24"/>
          <w:lang w:val="en-CA"/>
        </w:rPr>
        <w:t xml:space="preserve"> den 7-9 </w:t>
      </w:r>
      <w:proofErr w:type="spellStart"/>
      <w:r w:rsidR="00865E3A">
        <w:rPr>
          <w:bCs/>
          <w:szCs w:val="24"/>
          <w:lang w:val="en-CA"/>
        </w:rPr>
        <w:t>april</w:t>
      </w:r>
      <w:proofErr w:type="spellEnd"/>
      <w:r w:rsidR="00865E3A">
        <w:rPr>
          <w:bCs/>
          <w:szCs w:val="24"/>
          <w:lang w:val="en-CA"/>
        </w:rPr>
        <w:t>.</w:t>
      </w:r>
      <w:r w:rsidR="00865E3A">
        <w:rPr>
          <w:bCs/>
          <w:szCs w:val="24"/>
          <w:lang w:val="en-CA"/>
        </w:rPr>
        <w:br/>
      </w:r>
      <w:r w:rsidR="001E2DB3">
        <w:rPr>
          <w:bCs/>
          <w:szCs w:val="24"/>
          <w:lang w:val="en-CA"/>
        </w:rPr>
        <w:t xml:space="preserve">Resa till </w:t>
      </w:r>
      <w:proofErr w:type="spellStart"/>
      <w:r w:rsidR="001E2DB3">
        <w:rPr>
          <w:bCs/>
          <w:szCs w:val="24"/>
          <w:lang w:val="en-CA"/>
        </w:rPr>
        <w:t>Eckerö</w:t>
      </w:r>
      <w:proofErr w:type="spellEnd"/>
      <w:r w:rsidR="001E2DB3">
        <w:rPr>
          <w:bCs/>
          <w:szCs w:val="24"/>
          <w:lang w:val="en-CA"/>
        </w:rPr>
        <w:t xml:space="preserve"> den 11 </w:t>
      </w:r>
      <w:proofErr w:type="spellStart"/>
      <w:r w:rsidR="001E2DB3">
        <w:rPr>
          <w:bCs/>
          <w:szCs w:val="24"/>
          <w:lang w:val="en-CA"/>
        </w:rPr>
        <w:t>april</w:t>
      </w:r>
      <w:proofErr w:type="spellEnd"/>
      <w:r w:rsidR="001E2DB3">
        <w:rPr>
          <w:bCs/>
          <w:szCs w:val="24"/>
          <w:lang w:val="en-CA"/>
        </w:rPr>
        <w:t xml:space="preserve"> </w:t>
      </w:r>
      <w:proofErr w:type="spellStart"/>
      <w:r w:rsidR="001E2DB3">
        <w:rPr>
          <w:bCs/>
          <w:szCs w:val="24"/>
          <w:lang w:val="en-CA"/>
        </w:rPr>
        <w:t>och</w:t>
      </w:r>
      <w:proofErr w:type="spellEnd"/>
      <w:r w:rsidR="001E2DB3">
        <w:rPr>
          <w:bCs/>
          <w:szCs w:val="24"/>
          <w:lang w:val="en-CA"/>
        </w:rPr>
        <w:t xml:space="preserve"> </w:t>
      </w:r>
      <w:r w:rsidR="000D3A84">
        <w:rPr>
          <w:bCs/>
          <w:szCs w:val="24"/>
          <w:lang w:val="en-CA"/>
        </w:rPr>
        <w:t xml:space="preserve">26 </w:t>
      </w:r>
      <w:proofErr w:type="spellStart"/>
      <w:r w:rsidR="00527012">
        <w:rPr>
          <w:bCs/>
          <w:szCs w:val="24"/>
          <w:lang w:val="en-CA"/>
        </w:rPr>
        <w:t>september</w:t>
      </w:r>
      <w:proofErr w:type="spellEnd"/>
      <w:r w:rsidR="00527012">
        <w:rPr>
          <w:bCs/>
          <w:szCs w:val="24"/>
          <w:lang w:val="en-CA"/>
        </w:rPr>
        <w:t>.</w:t>
      </w:r>
      <w:r w:rsidR="008E37DE">
        <w:rPr>
          <w:rFonts w:ascii="Georgia" w:hAnsi="Georgia"/>
          <w:b/>
          <w:szCs w:val="24"/>
          <w:lang w:val="en-CA"/>
        </w:rPr>
        <w:br/>
      </w:r>
      <w:r w:rsidR="008E37DE">
        <w:rPr>
          <w:rFonts w:ascii="Georgia" w:hAnsi="Georgia"/>
          <w:b/>
          <w:szCs w:val="24"/>
          <w:lang w:val="en-CA"/>
        </w:rPr>
        <w:br/>
      </w:r>
      <w:r w:rsidR="00CF4314" w:rsidRPr="000C02E4">
        <w:rPr>
          <w:rFonts w:ascii="Georgia" w:hAnsi="Georgia"/>
          <w:b/>
          <w:szCs w:val="24"/>
          <w:lang w:val="en-CA"/>
        </w:rPr>
        <w:t>F</w:t>
      </w:r>
      <w:r w:rsidR="00914A85" w:rsidRPr="000C02E4">
        <w:rPr>
          <w:rFonts w:ascii="Georgia" w:hAnsi="Georgia"/>
          <w:b/>
          <w:szCs w:val="24"/>
          <w:lang w:val="en-CA"/>
        </w:rPr>
        <w:t xml:space="preserve">ester </w:t>
      </w:r>
      <w:proofErr w:type="spellStart"/>
      <w:r w:rsidR="00F402CB" w:rsidRPr="000C02E4">
        <w:rPr>
          <w:rFonts w:ascii="Georgia" w:hAnsi="Georgia"/>
          <w:b/>
          <w:szCs w:val="24"/>
          <w:lang w:val="en-CA"/>
        </w:rPr>
        <w:t>och</w:t>
      </w:r>
      <w:proofErr w:type="spellEnd"/>
      <w:r w:rsidR="00F402CB" w:rsidRPr="000C02E4">
        <w:rPr>
          <w:rFonts w:ascii="Georgia" w:hAnsi="Georgia"/>
          <w:b/>
          <w:szCs w:val="24"/>
          <w:lang w:val="en-CA"/>
        </w:rPr>
        <w:t xml:space="preserve"> </w:t>
      </w:r>
      <w:proofErr w:type="spellStart"/>
      <w:r w:rsidR="0025636B" w:rsidRPr="000C02E4">
        <w:rPr>
          <w:rFonts w:ascii="Georgia" w:hAnsi="Georgia"/>
          <w:b/>
          <w:szCs w:val="24"/>
          <w:lang w:val="en-CA"/>
        </w:rPr>
        <w:t>övriga</w:t>
      </w:r>
      <w:proofErr w:type="spellEnd"/>
      <w:r w:rsidR="0025636B" w:rsidRPr="000C02E4">
        <w:rPr>
          <w:rFonts w:ascii="Georgia" w:hAnsi="Georgia"/>
          <w:b/>
          <w:szCs w:val="24"/>
          <w:lang w:val="en-CA"/>
        </w:rPr>
        <w:t xml:space="preserve"> </w:t>
      </w:r>
      <w:proofErr w:type="spellStart"/>
      <w:r w:rsidR="00EC5172">
        <w:rPr>
          <w:rFonts w:ascii="Georgia" w:hAnsi="Georgia"/>
          <w:b/>
          <w:szCs w:val="24"/>
          <w:lang w:val="en-CA"/>
        </w:rPr>
        <w:t>aktiviteter</w:t>
      </w:r>
      <w:proofErr w:type="spellEnd"/>
      <w:r w:rsidR="000C02E4">
        <w:rPr>
          <w:b/>
          <w:szCs w:val="24"/>
          <w:lang w:val="en-CA"/>
        </w:rPr>
        <w:br/>
      </w:r>
      <w:r w:rsidR="002F507F">
        <w:rPr>
          <w:szCs w:val="24"/>
        </w:rPr>
        <w:t>Vårfest</w:t>
      </w:r>
      <w:r w:rsidR="00726A71">
        <w:rPr>
          <w:szCs w:val="24"/>
        </w:rPr>
        <w:t>, surströmmingsfest och höstfest har genomförts</w:t>
      </w:r>
      <w:r w:rsidR="00C85A63">
        <w:rPr>
          <w:szCs w:val="24"/>
        </w:rPr>
        <w:t xml:space="preserve">. </w:t>
      </w:r>
      <w:r w:rsidR="002F507F">
        <w:rPr>
          <w:szCs w:val="24"/>
        </w:rPr>
        <w:br/>
      </w:r>
      <w:r w:rsidR="008F2DD6">
        <w:rPr>
          <w:szCs w:val="24"/>
        </w:rPr>
        <w:lastRenderedPageBreak/>
        <w:t>Hockeymatch</w:t>
      </w:r>
      <w:r w:rsidR="000067D9">
        <w:rPr>
          <w:szCs w:val="24"/>
        </w:rPr>
        <w:t xml:space="preserve">. Brynäs hemmamatch besöktes den 23 november. </w:t>
      </w:r>
      <w:r w:rsidR="00BA68C9">
        <w:rPr>
          <w:szCs w:val="24"/>
        </w:rPr>
        <w:br/>
      </w:r>
      <w:r w:rsidR="00142A7D">
        <w:rPr>
          <w:szCs w:val="24"/>
        </w:rPr>
        <w:br/>
      </w:r>
      <w:r w:rsidR="00142A7D">
        <w:rPr>
          <w:szCs w:val="24"/>
        </w:rPr>
        <w:br/>
      </w:r>
      <w:r w:rsidR="004C35F9">
        <w:rPr>
          <w:szCs w:val="24"/>
        </w:rPr>
        <w:br/>
      </w:r>
      <w:r w:rsidR="004C35F9">
        <w:rPr>
          <w:szCs w:val="24"/>
        </w:rPr>
        <w:br/>
      </w:r>
      <w:r w:rsidR="0027724E">
        <w:rPr>
          <w:szCs w:val="24"/>
        </w:rPr>
        <w:t>Resor som SPF Rudan har deltagit i:</w:t>
      </w:r>
      <w:r w:rsidR="004C35F9">
        <w:rPr>
          <w:szCs w:val="24"/>
        </w:rPr>
        <w:br/>
      </w:r>
      <w:r w:rsidR="00B44EEB">
        <w:rPr>
          <w:szCs w:val="24"/>
        </w:rPr>
        <w:t xml:space="preserve">All hjärtans kryss </w:t>
      </w:r>
      <w:r w:rsidR="0035391A">
        <w:rPr>
          <w:szCs w:val="24"/>
        </w:rPr>
        <w:t>6 januari</w:t>
      </w:r>
      <w:r w:rsidR="005132D2">
        <w:rPr>
          <w:szCs w:val="24"/>
        </w:rPr>
        <w:br/>
      </w:r>
      <w:proofErr w:type="spellStart"/>
      <w:r w:rsidR="005132D2">
        <w:rPr>
          <w:szCs w:val="24"/>
        </w:rPr>
        <w:t>Iggesundsrevyn</w:t>
      </w:r>
      <w:proofErr w:type="spellEnd"/>
      <w:r w:rsidR="005132D2">
        <w:rPr>
          <w:szCs w:val="24"/>
        </w:rPr>
        <w:t xml:space="preserve"> 17 och 24</w:t>
      </w:r>
      <w:r w:rsidR="0027142E">
        <w:rPr>
          <w:szCs w:val="24"/>
        </w:rPr>
        <w:t xml:space="preserve"> februari, 8 mars</w:t>
      </w:r>
      <w:r w:rsidR="0027142E">
        <w:rPr>
          <w:szCs w:val="24"/>
        </w:rPr>
        <w:br/>
      </w:r>
      <w:r w:rsidR="006D4F26">
        <w:rPr>
          <w:szCs w:val="24"/>
        </w:rPr>
        <w:t xml:space="preserve">Lönns reseträff </w:t>
      </w:r>
      <w:r w:rsidR="004E3B89">
        <w:rPr>
          <w:szCs w:val="24"/>
        </w:rPr>
        <w:t>21februari, 11 mars</w:t>
      </w:r>
      <w:r w:rsidR="006D4F26">
        <w:rPr>
          <w:szCs w:val="24"/>
        </w:rPr>
        <w:br/>
      </w:r>
      <w:r w:rsidR="0027142E">
        <w:rPr>
          <w:szCs w:val="24"/>
        </w:rPr>
        <w:t>Mamma Mia 21 mars</w:t>
      </w:r>
      <w:r w:rsidR="00212BBE">
        <w:rPr>
          <w:szCs w:val="24"/>
        </w:rPr>
        <w:br/>
        <w:t xml:space="preserve">Liljevalchs </w:t>
      </w:r>
      <w:r w:rsidR="00310E60">
        <w:rPr>
          <w:szCs w:val="24"/>
        </w:rPr>
        <w:t>20 april</w:t>
      </w:r>
      <w:r w:rsidR="00310E60">
        <w:rPr>
          <w:szCs w:val="24"/>
        </w:rPr>
        <w:br/>
        <w:t xml:space="preserve">Polen </w:t>
      </w:r>
      <w:proofErr w:type="spellStart"/>
      <w:r w:rsidR="00310E60">
        <w:rPr>
          <w:szCs w:val="24"/>
        </w:rPr>
        <w:t>Gdnya</w:t>
      </w:r>
      <w:proofErr w:type="spellEnd"/>
      <w:r w:rsidR="00820630">
        <w:rPr>
          <w:szCs w:val="24"/>
        </w:rPr>
        <w:t xml:space="preserve"> Gdansk </w:t>
      </w:r>
      <w:proofErr w:type="spellStart"/>
      <w:r w:rsidR="00820630">
        <w:rPr>
          <w:szCs w:val="24"/>
        </w:rPr>
        <w:t>Sopot</w:t>
      </w:r>
      <w:proofErr w:type="spellEnd"/>
      <w:r w:rsidR="00820630">
        <w:rPr>
          <w:szCs w:val="24"/>
        </w:rPr>
        <w:t xml:space="preserve"> 4 maj</w:t>
      </w:r>
      <w:r w:rsidR="001C5879">
        <w:rPr>
          <w:szCs w:val="24"/>
        </w:rPr>
        <w:br/>
        <w:t xml:space="preserve">Irland </w:t>
      </w:r>
      <w:proofErr w:type="spellStart"/>
      <w:r w:rsidR="001C5879">
        <w:rPr>
          <w:szCs w:val="24"/>
        </w:rPr>
        <w:t>Smaragdön</w:t>
      </w:r>
      <w:proofErr w:type="spellEnd"/>
      <w:r w:rsidR="001C5879">
        <w:rPr>
          <w:szCs w:val="24"/>
        </w:rPr>
        <w:t xml:space="preserve"> 29 maj</w:t>
      </w:r>
      <w:r w:rsidR="001C5879">
        <w:rPr>
          <w:szCs w:val="24"/>
        </w:rPr>
        <w:br/>
      </w:r>
      <w:r w:rsidR="000952FE">
        <w:rPr>
          <w:szCs w:val="24"/>
        </w:rPr>
        <w:t xml:space="preserve">Karl </w:t>
      </w:r>
      <w:proofErr w:type="spellStart"/>
      <w:r w:rsidR="00BB08F2">
        <w:rPr>
          <w:szCs w:val="24"/>
        </w:rPr>
        <w:t>T</w:t>
      </w:r>
      <w:r w:rsidR="000952FE">
        <w:rPr>
          <w:szCs w:val="24"/>
        </w:rPr>
        <w:t>övåsens</w:t>
      </w:r>
      <w:proofErr w:type="spellEnd"/>
      <w:r w:rsidR="000952FE">
        <w:rPr>
          <w:szCs w:val="24"/>
        </w:rPr>
        <w:t xml:space="preserve"> fäbod </w:t>
      </w:r>
      <w:proofErr w:type="spellStart"/>
      <w:r w:rsidR="000952FE">
        <w:rPr>
          <w:szCs w:val="24"/>
        </w:rPr>
        <w:t>Vikarbyn</w:t>
      </w:r>
      <w:proofErr w:type="spellEnd"/>
      <w:r w:rsidR="00CB1BB3">
        <w:rPr>
          <w:szCs w:val="24"/>
        </w:rPr>
        <w:t xml:space="preserve"> 8 juli</w:t>
      </w:r>
      <w:r w:rsidR="000952FE">
        <w:rPr>
          <w:szCs w:val="24"/>
        </w:rPr>
        <w:br/>
      </w:r>
      <w:r w:rsidR="00CB1BB3">
        <w:rPr>
          <w:szCs w:val="24"/>
        </w:rPr>
        <w:t xml:space="preserve">Konst i Järbo och Kungsberget </w:t>
      </w:r>
      <w:r w:rsidR="00186944">
        <w:rPr>
          <w:szCs w:val="24"/>
        </w:rPr>
        <w:t>18 juli</w:t>
      </w:r>
      <w:r w:rsidR="00186944">
        <w:rPr>
          <w:szCs w:val="24"/>
        </w:rPr>
        <w:br/>
        <w:t xml:space="preserve">Nyköpings Gästabud </w:t>
      </w:r>
      <w:r w:rsidR="004027DE">
        <w:rPr>
          <w:szCs w:val="24"/>
        </w:rPr>
        <w:t>25 juli</w:t>
      </w:r>
      <w:r w:rsidR="004027DE">
        <w:rPr>
          <w:szCs w:val="24"/>
        </w:rPr>
        <w:br/>
        <w:t xml:space="preserve">Vildmarksvägen </w:t>
      </w:r>
      <w:r w:rsidR="00103E90">
        <w:rPr>
          <w:szCs w:val="24"/>
        </w:rPr>
        <w:t>29 juli</w:t>
      </w:r>
      <w:r w:rsidR="00103E90">
        <w:rPr>
          <w:szCs w:val="24"/>
        </w:rPr>
        <w:br/>
        <w:t>SPA Pärnu 13 augusti</w:t>
      </w:r>
      <w:r w:rsidR="00103E90">
        <w:rPr>
          <w:szCs w:val="24"/>
        </w:rPr>
        <w:br/>
      </w:r>
      <w:r w:rsidR="00EA6E8B">
        <w:rPr>
          <w:szCs w:val="24"/>
        </w:rPr>
        <w:t>Hälsingeresa 13 augusti</w:t>
      </w:r>
      <w:r w:rsidR="00EA6E8B">
        <w:rPr>
          <w:szCs w:val="24"/>
        </w:rPr>
        <w:br/>
        <w:t xml:space="preserve">Surströmming </w:t>
      </w:r>
      <w:proofErr w:type="spellStart"/>
      <w:r w:rsidR="00EA6E8B">
        <w:rPr>
          <w:szCs w:val="24"/>
        </w:rPr>
        <w:t>Borkbo</w:t>
      </w:r>
      <w:proofErr w:type="spellEnd"/>
      <w:r w:rsidR="00EA6E8B">
        <w:rPr>
          <w:szCs w:val="24"/>
        </w:rPr>
        <w:t xml:space="preserve"> </w:t>
      </w:r>
      <w:r w:rsidR="0075572A">
        <w:rPr>
          <w:szCs w:val="24"/>
        </w:rPr>
        <w:t>3 september</w:t>
      </w:r>
      <w:r w:rsidR="0075572A">
        <w:rPr>
          <w:szCs w:val="24"/>
        </w:rPr>
        <w:br/>
        <w:t>Viltbuff</w:t>
      </w:r>
      <w:r w:rsidR="003A0B2E">
        <w:rPr>
          <w:szCs w:val="24"/>
        </w:rPr>
        <w:t>é</w:t>
      </w:r>
      <w:r w:rsidR="00E35DA7">
        <w:rPr>
          <w:szCs w:val="24"/>
        </w:rPr>
        <w:t xml:space="preserve"> 10 oktober</w:t>
      </w:r>
      <w:r w:rsidR="00E35DA7">
        <w:rPr>
          <w:szCs w:val="24"/>
        </w:rPr>
        <w:br/>
        <w:t>Berlin 12 oktober</w:t>
      </w:r>
      <w:r w:rsidR="0097288F">
        <w:rPr>
          <w:szCs w:val="24"/>
        </w:rPr>
        <w:br/>
      </w:r>
      <w:proofErr w:type="spellStart"/>
      <w:r w:rsidR="0097288F">
        <w:rPr>
          <w:szCs w:val="24"/>
        </w:rPr>
        <w:t>Dreamgirls</w:t>
      </w:r>
      <w:proofErr w:type="spellEnd"/>
      <w:r w:rsidR="0097288F">
        <w:rPr>
          <w:szCs w:val="24"/>
        </w:rPr>
        <w:t xml:space="preserve"> Stockholm </w:t>
      </w:r>
      <w:r w:rsidR="00B94BB1">
        <w:rPr>
          <w:szCs w:val="24"/>
        </w:rPr>
        <w:t>26 oktober</w:t>
      </w:r>
      <w:r w:rsidR="00B94BB1">
        <w:rPr>
          <w:szCs w:val="24"/>
        </w:rPr>
        <w:br/>
        <w:t>Birka Gotland 30 oktober</w:t>
      </w:r>
      <w:r w:rsidR="00B94BB1">
        <w:rPr>
          <w:szCs w:val="24"/>
        </w:rPr>
        <w:br/>
      </w:r>
      <w:r w:rsidR="00BB08F2">
        <w:rPr>
          <w:szCs w:val="24"/>
        </w:rPr>
        <w:t xml:space="preserve">Lilla reseträffen </w:t>
      </w:r>
      <w:r w:rsidR="007C7558">
        <w:rPr>
          <w:szCs w:val="24"/>
        </w:rPr>
        <w:t>Vida resor</w:t>
      </w:r>
      <w:r w:rsidR="00E90469">
        <w:rPr>
          <w:szCs w:val="24"/>
        </w:rPr>
        <w:t xml:space="preserve"> </w:t>
      </w:r>
      <w:r w:rsidR="00680660">
        <w:rPr>
          <w:szCs w:val="24"/>
        </w:rPr>
        <w:t>3 november</w:t>
      </w:r>
      <w:r w:rsidR="00680660">
        <w:rPr>
          <w:szCs w:val="24"/>
        </w:rPr>
        <w:br/>
        <w:t>Lasse Holm 17 november</w:t>
      </w:r>
      <w:r w:rsidR="004C35F9">
        <w:rPr>
          <w:szCs w:val="24"/>
        </w:rPr>
        <w:br/>
      </w:r>
      <w:r w:rsidR="00375F29">
        <w:rPr>
          <w:szCs w:val="24"/>
        </w:rPr>
        <w:t>Julmarknad Falun 8 december</w:t>
      </w:r>
      <w:r w:rsidR="000C02E4">
        <w:rPr>
          <w:szCs w:val="24"/>
        </w:rPr>
        <w:br/>
      </w:r>
    </w:p>
    <w:p w14:paraId="285BEC17" w14:textId="2F247866" w:rsidR="00F2622C" w:rsidRPr="00456178" w:rsidRDefault="000A2B8F" w:rsidP="00125CF0">
      <w:pPr>
        <w:jc w:val="both"/>
        <w:rPr>
          <w:szCs w:val="24"/>
        </w:rPr>
      </w:pPr>
      <w:proofErr w:type="spellStart"/>
      <w:r w:rsidRPr="00656A71">
        <w:rPr>
          <w:rFonts w:ascii="Georgia" w:hAnsi="Georgia"/>
          <w:b/>
          <w:szCs w:val="24"/>
        </w:rPr>
        <w:t>Hjärnkoll</w:t>
      </w:r>
      <w:proofErr w:type="spellEnd"/>
      <w:r w:rsidR="00656A71">
        <w:rPr>
          <w:b/>
          <w:szCs w:val="24"/>
        </w:rPr>
        <w:br/>
      </w:r>
      <w:r w:rsidR="00CC12E3" w:rsidRPr="00456178">
        <w:rPr>
          <w:szCs w:val="24"/>
        </w:rPr>
        <w:t xml:space="preserve">Göran Nordström, </w:t>
      </w:r>
      <w:r w:rsidR="007C26E6" w:rsidRPr="00456178">
        <w:rPr>
          <w:szCs w:val="24"/>
        </w:rPr>
        <w:t xml:space="preserve">Sven Söder och </w:t>
      </w:r>
      <w:r w:rsidR="00FE5E47">
        <w:rPr>
          <w:szCs w:val="24"/>
        </w:rPr>
        <w:t>Bengt Lindkvist</w:t>
      </w:r>
      <w:r w:rsidR="00CC12E3" w:rsidRPr="00456178">
        <w:rPr>
          <w:szCs w:val="24"/>
        </w:rPr>
        <w:t xml:space="preserve"> deltog i </w:t>
      </w:r>
      <w:proofErr w:type="spellStart"/>
      <w:r w:rsidR="00CC12E3" w:rsidRPr="00456178">
        <w:rPr>
          <w:szCs w:val="24"/>
        </w:rPr>
        <w:t>Hjärnkol</w:t>
      </w:r>
      <w:r w:rsidR="00F2622C" w:rsidRPr="00456178">
        <w:rPr>
          <w:szCs w:val="24"/>
        </w:rPr>
        <w:t>ll</w:t>
      </w:r>
      <w:proofErr w:type="spellEnd"/>
      <w:r w:rsidR="00FE5E47">
        <w:rPr>
          <w:szCs w:val="24"/>
        </w:rPr>
        <w:t xml:space="preserve"> den </w:t>
      </w:r>
      <w:r w:rsidR="00E371F5">
        <w:rPr>
          <w:szCs w:val="24"/>
        </w:rPr>
        <w:t>23/9</w:t>
      </w:r>
      <w:r w:rsidR="00F2622C" w:rsidRPr="00456178">
        <w:rPr>
          <w:szCs w:val="24"/>
        </w:rPr>
        <w:t xml:space="preserve">. </w:t>
      </w:r>
    </w:p>
    <w:p w14:paraId="0714699E" w14:textId="2B1605FF" w:rsidR="0096012F" w:rsidRPr="00771C72" w:rsidRDefault="000A2B8F" w:rsidP="00125CF0">
      <w:pPr>
        <w:jc w:val="both"/>
        <w:rPr>
          <w:color w:val="FF0000"/>
          <w:szCs w:val="24"/>
        </w:rPr>
      </w:pPr>
      <w:r w:rsidRPr="00456178">
        <w:rPr>
          <w:szCs w:val="24"/>
        </w:rPr>
        <w:t xml:space="preserve">Rudan blev </w:t>
      </w:r>
      <w:r w:rsidR="00650241">
        <w:rPr>
          <w:szCs w:val="24"/>
        </w:rPr>
        <w:t>nr 5</w:t>
      </w:r>
      <w:r w:rsidRPr="00456178">
        <w:rPr>
          <w:szCs w:val="24"/>
        </w:rPr>
        <w:t xml:space="preserve"> i distriktet</w:t>
      </w:r>
      <w:r w:rsidRPr="00771C72">
        <w:rPr>
          <w:color w:val="FF0000"/>
          <w:szCs w:val="24"/>
        </w:rPr>
        <w:t>.</w:t>
      </w:r>
      <w:r w:rsidR="00771C72">
        <w:rPr>
          <w:color w:val="FF0000"/>
          <w:szCs w:val="24"/>
        </w:rPr>
        <w:t xml:space="preserve"> </w:t>
      </w:r>
    </w:p>
    <w:p w14:paraId="35248C05" w14:textId="77777777" w:rsidR="0074786D" w:rsidRPr="00F2622C" w:rsidRDefault="0074786D" w:rsidP="00912788">
      <w:pPr>
        <w:rPr>
          <w:szCs w:val="24"/>
        </w:rPr>
      </w:pPr>
    </w:p>
    <w:p w14:paraId="6ABA0370" w14:textId="6C72C4F6" w:rsidR="001C6B9A" w:rsidRPr="00F913D4" w:rsidRDefault="007B79E1" w:rsidP="00EA7C44">
      <w:pPr>
        <w:rPr>
          <w:b/>
          <w:bCs/>
          <w:sz w:val="32"/>
          <w:szCs w:val="32"/>
        </w:rPr>
      </w:pPr>
      <w:r w:rsidRPr="00B4597A">
        <w:rPr>
          <w:rFonts w:ascii="Georgia" w:hAnsi="Georgia"/>
          <w:b/>
          <w:szCs w:val="24"/>
        </w:rPr>
        <w:t>Samarbetsråde</w:t>
      </w:r>
      <w:r w:rsidRPr="00B4597A">
        <w:rPr>
          <w:rFonts w:ascii="Georgia" w:hAnsi="Georgia"/>
          <w:szCs w:val="24"/>
        </w:rPr>
        <w:t>t:</w:t>
      </w:r>
      <w:r w:rsidR="00B4597A">
        <w:rPr>
          <w:rFonts w:ascii="Georgia" w:hAnsi="Georgia"/>
          <w:szCs w:val="24"/>
        </w:rPr>
        <w:br/>
      </w:r>
      <w:r w:rsidR="001E2A88" w:rsidRPr="00F2622C">
        <w:rPr>
          <w:szCs w:val="24"/>
        </w:rPr>
        <w:t>Det har varit</w:t>
      </w:r>
      <w:r w:rsidR="00B039EC">
        <w:rPr>
          <w:szCs w:val="24"/>
        </w:rPr>
        <w:t xml:space="preserve"> </w:t>
      </w:r>
      <w:r w:rsidR="00456178">
        <w:rPr>
          <w:szCs w:val="24"/>
        </w:rPr>
        <w:t>6</w:t>
      </w:r>
      <w:r w:rsidR="0058360A" w:rsidRPr="00F2622C">
        <w:rPr>
          <w:szCs w:val="24"/>
        </w:rPr>
        <w:t xml:space="preserve"> </w:t>
      </w:r>
      <w:r w:rsidR="001E2A88" w:rsidRPr="00F2622C">
        <w:rPr>
          <w:szCs w:val="24"/>
        </w:rPr>
        <w:t>möten under året</w:t>
      </w:r>
      <w:r w:rsidR="00F446F9">
        <w:rPr>
          <w:szCs w:val="24"/>
        </w:rPr>
        <w:t>.</w:t>
      </w:r>
      <w:r w:rsidR="00F446F9">
        <w:rPr>
          <w:szCs w:val="24"/>
        </w:rPr>
        <w:br/>
      </w:r>
      <w:r w:rsidR="00B4597A">
        <w:rPr>
          <w:szCs w:val="24"/>
        </w:rPr>
        <w:br/>
      </w:r>
      <w:r w:rsidR="00F40AA8">
        <w:rPr>
          <w:szCs w:val="24"/>
        </w:rPr>
        <w:t xml:space="preserve">Distriktets årsstämma hölls i </w:t>
      </w:r>
      <w:proofErr w:type="spellStart"/>
      <w:r w:rsidR="00F40AA8">
        <w:rPr>
          <w:szCs w:val="24"/>
        </w:rPr>
        <w:t>Gysinge</w:t>
      </w:r>
      <w:proofErr w:type="spellEnd"/>
      <w:r w:rsidR="00F40AA8">
        <w:rPr>
          <w:szCs w:val="24"/>
        </w:rPr>
        <w:t xml:space="preserve"> den 17 april. </w:t>
      </w:r>
      <w:r w:rsidR="002F4591">
        <w:rPr>
          <w:szCs w:val="24"/>
        </w:rPr>
        <w:t xml:space="preserve">Deltagare från Rudan var Christer Rönn, Per Artur </w:t>
      </w:r>
      <w:r w:rsidR="005C2C09">
        <w:rPr>
          <w:szCs w:val="24"/>
        </w:rPr>
        <w:t>J</w:t>
      </w:r>
      <w:r w:rsidR="002F4591">
        <w:rPr>
          <w:szCs w:val="24"/>
        </w:rPr>
        <w:t>onsson</w:t>
      </w:r>
      <w:r w:rsidR="005C2C09">
        <w:rPr>
          <w:szCs w:val="24"/>
        </w:rPr>
        <w:t>, Göran Nordström, Anita Gusta</w:t>
      </w:r>
      <w:r w:rsidR="00A11651">
        <w:rPr>
          <w:szCs w:val="24"/>
        </w:rPr>
        <w:t xml:space="preserve">fsson och </w:t>
      </w:r>
      <w:r w:rsidR="00544CB4">
        <w:rPr>
          <w:szCs w:val="24"/>
        </w:rPr>
        <w:t>C</w:t>
      </w:r>
      <w:r w:rsidR="00A11651">
        <w:rPr>
          <w:szCs w:val="24"/>
        </w:rPr>
        <w:t xml:space="preserve">urt </w:t>
      </w:r>
      <w:proofErr w:type="spellStart"/>
      <w:r w:rsidR="00A11651">
        <w:rPr>
          <w:szCs w:val="24"/>
        </w:rPr>
        <w:t>Mor</w:t>
      </w:r>
      <w:r w:rsidR="00544CB4">
        <w:rPr>
          <w:szCs w:val="24"/>
        </w:rPr>
        <w:t>én</w:t>
      </w:r>
      <w:proofErr w:type="spellEnd"/>
      <w:r w:rsidR="00544CB4">
        <w:rPr>
          <w:szCs w:val="24"/>
        </w:rPr>
        <w:t xml:space="preserve">. </w:t>
      </w:r>
      <w:r w:rsidR="003962B4">
        <w:rPr>
          <w:szCs w:val="24"/>
        </w:rPr>
        <w:br/>
        <w:t xml:space="preserve">Höstkonferens </w:t>
      </w:r>
      <w:r w:rsidR="00694C09">
        <w:rPr>
          <w:szCs w:val="24"/>
        </w:rPr>
        <w:t xml:space="preserve">måndag den 6 november 2023 på Folkets Hus i Hofors. </w:t>
      </w:r>
      <w:r w:rsidR="00F446F9">
        <w:rPr>
          <w:szCs w:val="24"/>
        </w:rPr>
        <w:br/>
        <w:t xml:space="preserve">Deltagare från Rudan </w:t>
      </w:r>
      <w:r w:rsidR="006570F8">
        <w:rPr>
          <w:szCs w:val="24"/>
        </w:rPr>
        <w:t xml:space="preserve">Anita Gustafsson, Per-Artur Jonsson, Curt </w:t>
      </w:r>
      <w:proofErr w:type="spellStart"/>
      <w:r w:rsidR="006570F8">
        <w:rPr>
          <w:szCs w:val="24"/>
        </w:rPr>
        <w:t>Mor</w:t>
      </w:r>
      <w:r w:rsidR="009B2F18">
        <w:rPr>
          <w:szCs w:val="24"/>
        </w:rPr>
        <w:t>én</w:t>
      </w:r>
      <w:proofErr w:type="spellEnd"/>
      <w:r w:rsidR="009B2F18">
        <w:rPr>
          <w:szCs w:val="24"/>
        </w:rPr>
        <w:t xml:space="preserve"> och Bengt Lindqvist. </w:t>
      </w:r>
      <w:r w:rsidR="00884753">
        <w:rPr>
          <w:szCs w:val="24"/>
        </w:rPr>
        <w:br/>
      </w:r>
    </w:p>
    <w:p w14:paraId="2DEC64ED" w14:textId="594D1E82" w:rsidR="008D5C89" w:rsidRDefault="00E07C4E" w:rsidP="007B03AC">
      <w:pPr>
        <w:rPr>
          <w:color w:val="222222"/>
          <w:szCs w:val="24"/>
        </w:rPr>
      </w:pPr>
      <w:r w:rsidRPr="00E07C4E">
        <w:rPr>
          <w:rFonts w:ascii="Georgia" w:hAnsi="Georgia"/>
          <w:b/>
          <w:bCs/>
          <w:color w:val="222222"/>
          <w:szCs w:val="24"/>
        </w:rPr>
        <w:t>Aktiviteter</w:t>
      </w:r>
      <w:r>
        <w:rPr>
          <w:rFonts w:ascii="Georgia" w:hAnsi="Georgia"/>
          <w:b/>
          <w:bCs/>
          <w:color w:val="222222"/>
          <w:szCs w:val="24"/>
        </w:rPr>
        <w:br/>
      </w:r>
      <w:r w:rsidR="00B148BB">
        <w:rPr>
          <w:color w:val="222222"/>
          <w:szCs w:val="24"/>
        </w:rPr>
        <w:t xml:space="preserve">Promenader </w:t>
      </w:r>
      <w:r w:rsidR="003D384F">
        <w:rPr>
          <w:color w:val="222222"/>
          <w:szCs w:val="24"/>
        </w:rPr>
        <w:t xml:space="preserve">vid </w:t>
      </w:r>
      <w:proofErr w:type="spellStart"/>
      <w:r w:rsidR="003D384F">
        <w:rPr>
          <w:color w:val="222222"/>
          <w:szCs w:val="24"/>
        </w:rPr>
        <w:t>Kastvsllen</w:t>
      </w:r>
      <w:proofErr w:type="spellEnd"/>
      <w:r w:rsidR="003D384F">
        <w:rPr>
          <w:color w:val="222222"/>
          <w:szCs w:val="24"/>
        </w:rPr>
        <w:t xml:space="preserve"> varje onsdag kl. 11,00</w:t>
      </w:r>
      <w:r w:rsidR="00101331">
        <w:rPr>
          <w:color w:val="222222"/>
          <w:szCs w:val="24"/>
        </w:rPr>
        <w:t>.</w:t>
      </w:r>
      <w:r w:rsidR="003D384F">
        <w:rPr>
          <w:color w:val="222222"/>
          <w:szCs w:val="24"/>
        </w:rPr>
        <w:br/>
        <w:t xml:space="preserve">Tipspromenad </w:t>
      </w:r>
      <w:r w:rsidR="002A6667">
        <w:rPr>
          <w:color w:val="222222"/>
          <w:szCs w:val="24"/>
        </w:rPr>
        <w:t xml:space="preserve">och korvgrillning </w:t>
      </w:r>
      <w:r w:rsidR="003D384F">
        <w:rPr>
          <w:color w:val="222222"/>
          <w:szCs w:val="24"/>
        </w:rPr>
        <w:t xml:space="preserve">i </w:t>
      </w:r>
      <w:proofErr w:type="spellStart"/>
      <w:r w:rsidR="00DE6BB1">
        <w:rPr>
          <w:color w:val="222222"/>
          <w:szCs w:val="24"/>
        </w:rPr>
        <w:t>Hemlingby</w:t>
      </w:r>
      <w:proofErr w:type="spellEnd"/>
      <w:r w:rsidR="00050EC1">
        <w:rPr>
          <w:color w:val="222222"/>
          <w:szCs w:val="24"/>
        </w:rPr>
        <w:t xml:space="preserve"> </w:t>
      </w:r>
      <w:r w:rsidR="00FA0E66">
        <w:rPr>
          <w:color w:val="222222"/>
          <w:szCs w:val="24"/>
        </w:rPr>
        <w:t>21 oktober.</w:t>
      </w:r>
      <w:r w:rsidR="00050EC1">
        <w:rPr>
          <w:color w:val="222222"/>
          <w:szCs w:val="24"/>
        </w:rPr>
        <w:br/>
      </w:r>
      <w:r w:rsidR="00393FFF">
        <w:rPr>
          <w:color w:val="222222"/>
          <w:szCs w:val="24"/>
        </w:rPr>
        <w:t xml:space="preserve">Träff på puben </w:t>
      </w:r>
      <w:proofErr w:type="spellStart"/>
      <w:r w:rsidR="00050EC1">
        <w:rPr>
          <w:color w:val="222222"/>
          <w:szCs w:val="24"/>
        </w:rPr>
        <w:t>Cheers</w:t>
      </w:r>
      <w:proofErr w:type="spellEnd"/>
      <w:r w:rsidR="00393FFF">
        <w:rPr>
          <w:color w:val="222222"/>
          <w:szCs w:val="24"/>
        </w:rPr>
        <w:t xml:space="preserve"> </w:t>
      </w:r>
      <w:r w:rsidR="00050EC1">
        <w:rPr>
          <w:color w:val="222222"/>
          <w:szCs w:val="24"/>
        </w:rPr>
        <w:t>tredje torsdagen varje månad</w:t>
      </w:r>
      <w:r w:rsidR="00101331">
        <w:rPr>
          <w:color w:val="222222"/>
          <w:szCs w:val="24"/>
        </w:rPr>
        <w:t>.</w:t>
      </w:r>
      <w:r w:rsidR="00393FFF">
        <w:rPr>
          <w:color w:val="222222"/>
          <w:szCs w:val="24"/>
        </w:rPr>
        <w:br/>
        <w:t>Boule startade utomhus</w:t>
      </w:r>
      <w:r w:rsidR="00D85923">
        <w:rPr>
          <w:color w:val="222222"/>
          <w:szCs w:val="24"/>
        </w:rPr>
        <w:t xml:space="preserve"> i maj</w:t>
      </w:r>
      <w:r w:rsidR="00265D5B">
        <w:rPr>
          <w:color w:val="222222"/>
          <w:szCs w:val="24"/>
        </w:rPr>
        <w:t>.</w:t>
      </w:r>
      <w:r w:rsidR="00D85923">
        <w:rPr>
          <w:color w:val="222222"/>
          <w:szCs w:val="24"/>
        </w:rPr>
        <w:br/>
        <w:t>Canasta varannan tisdag</w:t>
      </w:r>
      <w:r w:rsidR="00265D5B">
        <w:rPr>
          <w:color w:val="222222"/>
          <w:szCs w:val="24"/>
        </w:rPr>
        <w:t>.</w:t>
      </w:r>
      <w:r w:rsidR="00D85923">
        <w:rPr>
          <w:color w:val="222222"/>
          <w:szCs w:val="24"/>
        </w:rPr>
        <w:br/>
        <w:t xml:space="preserve">Bokcirkel </w:t>
      </w:r>
      <w:r w:rsidR="004C35F9">
        <w:rPr>
          <w:color w:val="222222"/>
          <w:szCs w:val="24"/>
        </w:rPr>
        <w:t xml:space="preserve">måndag </w:t>
      </w:r>
      <w:r w:rsidR="00D85923">
        <w:rPr>
          <w:color w:val="222222"/>
          <w:szCs w:val="24"/>
        </w:rPr>
        <w:t>före månadsträffe</w:t>
      </w:r>
      <w:r w:rsidR="005828DD">
        <w:rPr>
          <w:color w:val="222222"/>
          <w:szCs w:val="24"/>
        </w:rPr>
        <w:t>n.</w:t>
      </w:r>
      <w:r w:rsidR="007B03AC">
        <w:rPr>
          <w:color w:val="222222"/>
          <w:szCs w:val="24"/>
        </w:rPr>
        <w:br/>
      </w:r>
      <w:r w:rsidR="007159A4">
        <w:rPr>
          <w:color w:val="222222"/>
          <w:szCs w:val="24"/>
        </w:rPr>
        <w:br/>
        <w:t>Vandringar 2024</w:t>
      </w:r>
      <w:r w:rsidR="00FA3250">
        <w:rPr>
          <w:color w:val="222222"/>
          <w:szCs w:val="24"/>
        </w:rPr>
        <w:t xml:space="preserve"> för hela distriktet.</w:t>
      </w:r>
    </w:p>
    <w:p w14:paraId="0446AE2A" w14:textId="69F3DF4F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>Här kommer ett litet sammandrag över vad vi åstadkom 2024</w:t>
      </w:r>
      <w:r w:rsidR="008D5C89">
        <w:rPr>
          <w:color w:val="222222"/>
          <w:szCs w:val="24"/>
        </w:rPr>
        <w:t>.</w:t>
      </w:r>
    </w:p>
    <w:p w14:paraId="20476FFF" w14:textId="7F77BB18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 xml:space="preserve">Vi startade i mars med en vandring från </w:t>
      </w:r>
      <w:proofErr w:type="spellStart"/>
      <w:r w:rsidRPr="007B03AC">
        <w:rPr>
          <w:color w:val="222222"/>
          <w:szCs w:val="24"/>
        </w:rPr>
        <w:t>Silvanum</w:t>
      </w:r>
      <w:proofErr w:type="spellEnd"/>
      <w:r w:rsidRPr="007B03AC">
        <w:rPr>
          <w:color w:val="222222"/>
          <w:szCs w:val="24"/>
        </w:rPr>
        <w:t xml:space="preserve"> till Gävle Teater där vi, uppdelade i två grupper, guidades genom Teaterns fascinerande </w:t>
      </w:r>
      <w:r w:rsidR="005828DD" w:rsidRPr="007B03AC">
        <w:rPr>
          <w:color w:val="222222"/>
          <w:szCs w:val="24"/>
        </w:rPr>
        <w:t>140-åriga</w:t>
      </w:r>
      <w:r w:rsidRPr="007B03AC">
        <w:rPr>
          <w:color w:val="222222"/>
          <w:szCs w:val="24"/>
        </w:rPr>
        <w:t xml:space="preserve"> historia.</w:t>
      </w:r>
    </w:p>
    <w:p w14:paraId="71A8AF74" w14:textId="27245A05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 xml:space="preserve">April månads vandring gick runt </w:t>
      </w:r>
      <w:proofErr w:type="spellStart"/>
      <w:r w:rsidRPr="007B03AC">
        <w:rPr>
          <w:color w:val="222222"/>
          <w:szCs w:val="24"/>
        </w:rPr>
        <w:t>Grodsjön</w:t>
      </w:r>
      <w:proofErr w:type="spellEnd"/>
      <w:r w:rsidRPr="007B03AC">
        <w:rPr>
          <w:color w:val="222222"/>
          <w:szCs w:val="24"/>
        </w:rPr>
        <w:t xml:space="preserve"> i Sätra med Fleming Hansen, som vet allt om fåglar, som ciceron.</w:t>
      </w:r>
    </w:p>
    <w:p w14:paraId="4E9C0AFE" w14:textId="083CDF94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lastRenderedPageBreak/>
        <w:t xml:space="preserve">Tyvärr fick den tänkta fjärils och orkidé vandringen i </w:t>
      </w:r>
      <w:proofErr w:type="spellStart"/>
      <w:r w:rsidRPr="007B03AC">
        <w:rPr>
          <w:color w:val="222222"/>
          <w:szCs w:val="24"/>
        </w:rPr>
        <w:t>Grinduga</w:t>
      </w:r>
      <w:proofErr w:type="spellEnd"/>
      <w:r w:rsidRPr="007B03AC">
        <w:rPr>
          <w:color w:val="222222"/>
          <w:szCs w:val="24"/>
        </w:rPr>
        <w:t xml:space="preserve"> i början av juni ställas in p g a dåligt väder.</w:t>
      </w:r>
    </w:p>
    <w:p w14:paraId="535E8DE9" w14:textId="77777777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>I augusti inledde vi med en vandring till Böna fyr.</w:t>
      </w:r>
    </w:p>
    <w:p w14:paraId="09BEE606" w14:textId="617866FD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>Peter Holmström berättade om Böna Fyr och om lots -och sjöräddningsverksamheten i Bönan.</w:t>
      </w:r>
    </w:p>
    <w:p w14:paraId="241B6E1A" w14:textId="41726EA8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 xml:space="preserve">I september besökte vi Södra kolonin där Ulrika </w:t>
      </w:r>
      <w:proofErr w:type="spellStart"/>
      <w:r w:rsidRPr="007B03AC">
        <w:rPr>
          <w:color w:val="222222"/>
          <w:szCs w:val="24"/>
        </w:rPr>
        <w:t>Hållinder</w:t>
      </w:r>
      <w:proofErr w:type="spellEnd"/>
      <w:r w:rsidRPr="007B03AC">
        <w:rPr>
          <w:color w:val="222222"/>
          <w:szCs w:val="24"/>
        </w:rPr>
        <w:t xml:space="preserve"> guidade.</w:t>
      </w:r>
    </w:p>
    <w:p w14:paraId="16359AFD" w14:textId="0C6ED813" w:rsidR="007B03AC" w:rsidRPr="007B03AC" w:rsidRDefault="007B03AC" w:rsidP="007B03AC">
      <w:pPr>
        <w:rPr>
          <w:color w:val="222222"/>
          <w:szCs w:val="24"/>
        </w:rPr>
      </w:pPr>
      <w:r w:rsidRPr="007B03AC">
        <w:rPr>
          <w:color w:val="222222"/>
          <w:szCs w:val="24"/>
        </w:rPr>
        <w:t>I oktober en vandring på skogskyrkogården och barnvarvet.</w:t>
      </w:r>
    </w:p>
    <w:p w14:paraId="76593916" w14:textId="7094ED45" w:rsidR="009F2734" w:rsidRDefault="007B03AC" w:rsidP="004E7CEE">
      <w:pPr>
        <w:rPr>
          <w:color w:val="222222"/>
          <w:szCs w:val="24"/>
        </w:rPr>
      </w:pPr>
      <w:r w:rsidRPr="007B03AC">
        <w:rPr>
          <w:color w:val="222222"/>
          <w:szCs w:val="24"/>
        </w:rPr>
        <w:t xml:space="preserve">I november avslutade vi med vandring i </w:t>
      </w:r>
      <w:proofErr w:type="spellStart"/>
      <w:proofErr w:type="gramStart"/>
      <w:r w:rsidRPr="007B03AC">
        <w:rPr>
          <w:color w:val="222222"/>
          <w:szCs w:val="24"/>
        </w:rPr>
        <w:t>Hemlingby</w:t>
      </w:r>
      <w:proofErr w:type="spellEnd"/>
      <w:r w:rsidRPr="007B03AC">
        <w:rPr>
          <w:color w:val="222222"/>
          <w:szCs w:val="24"/>
        </w:rPr>
        <w:t xml:space="preserve"> .</w:t>
      </w:r>
      <w:proofErr w:type="gramEnd"/>
      <w:r w:rsidR="00FE647D">
        <w:rPr>
          <w:color w:val="222222"/>
          <w:szCs w:val="24"/>
        </w:rPr>
        <w:br/>
      </w:r>
    </w:p>
    <w:p w14:paraId="73CCBD4F" w14:textId="5ACA296B" w:rsidR="00997C7F" w:rsidRPr="00E175E8" w:rsidRDefault="00D04487" w:rsidP="00840F6C">
      <w:pPr>
        <w:rPr>
          <w:szCs w:val="24"/>
        </w:rPr>
      </w:pPr>
      <w:r w:rsidRPr="009F73C6">
        <w:rPr>
          <w:rFonts w:ascii="Georgia" w:hAnsi="Georgia"/>
          <w:b/>
          <w:szCs w:val="24"/>
        </w:rPr>
        <w:t>Övrigt</w:t>
      </w:r>
      <w:r w:rsidR="0031457D" w:rsidRPr="009F73C6">
        <w:rPr>
          <w:rFonts w:ascii="Georgia" w:hAnsi="Georgia"/>
          <w:b/>
          <w:szCs w:val="24"/>
        </w:rPr>
        <w:t>:</w:t>
      </w:r>
      <w:r w:rsidR="00DF13BF">
        <w:rPr>
          <w:szCs w:val="24"/>
        </w:rPr>
        <w:t xml:space="preserve"> </w:t>
      </w:r>
      <w:r w:rsidR="009F73C6">
        <w:rPr>
          <w:szCs w:val="24"/>
        </w:rPr>
        <w:br/>
      </w:r>
      <w:r w:rsidR="00F53353" w:rsidRPr="00E175E8">
        <w:rPr>
          <w:szCs w:val="24"/>
        </w:rPr>
        <w:t>Anita har rapporterat till Vuxenskolan och Gefle Dagblad om samtliga möten.</w:t>
      </w:r>
      <w:r w:rsidR="00B979C7">
        <w:rPr>
          <w:szCs w:val="24"/>
        </w:rPr>
        <w:br/>
      </w:r>
      <w:r w:rsidR="00B979C7" w:rsidRPr="00BB373A">
        <w:rPr>
          <w:szCs w:val="24"/>
        </w:rPr>
        <w:t>Höstkonferens</w:t>
      </w:r>
      <w:r w:rsidR="00B979C7">
        <w:rPr>
          <w:b/>
          <w:bCs/>
          <w:sz w:val="32"/>
          <w:szCs w:val="32"/>
        </w:rPr>
        <w:t xml:space="preserve"> </w:t>
      </w:r>
      <w:r w:rsidR="00B979C7">
        <w:rPr>
          <w:szCs w:val="24"/>
        </w:rPr>
        <w:t xml:space="preserve">SPF </w:t>
      </w:r>
      <w:r w:rsidR="006468F8">
        <w:rPr>
          <w:szCs w:val="24"/>
        </w:rPr>
        <w:t xml:space="preserve">den 11 november </w:t>
      </w:r>
      <w:r w:rsidR="00B979C7">
        <w:rPr>
          <w:szCs w:val="24"/>
        </w:rPr>
        <w:t xml:space="preserve">på Högskolan Gävle. Christer, Göran, Anita, Eva, Dan och Per-Artur deltog. </w:t>
      </w:r>
      <w:r w:rsidR="00B979C7" w:rsidRPr="00F913D4">
        <w:rPr>
          <w:b/>
          <w:bCs/>
          <w:sz w:val="32"/>
          <w:szCs w:val="32"/>
        </w:rPr>
        <w:br/>
      </w:r>
      <w:r w:rsidR="006A23A0">
        <w:rPr>
          <w:szCs w:val="24"/>
        </w:rPr>
        <w:t>Deltog i 60</w:t>
      </w:r>
      <w:r w:rsidR="000F1495">
        <w:rPr>
          <w:szCs w:val="24"/>
        </w:rPr>
        <w:t xml:space="preserve">+ mässan </w:t>
      </w:r>
      <w:r w:rsidR="00DB5EEA">
        <w:rPr>
          <w:szCs w:val="24"/>
        </w:rPr>
        <w:t>22–23</w:t>
      </w:r>
      <w:r w:rsidR="009F45DC">
        <w:rPr>
          <w:szCs w:val="24"/>
        </w:rPr>
        <w:t xml:space="preserve"> oktober.</w:t>
      </w:r>
      <w:r w:rsidR="0062638A">
        <w:rPr>
          <w:szCs w:val="24"/>
        </w:rPr>
        <w:br/>
        <w:t>Funktionärsmöte på restauran</w:t>
      </w:r>
      <w:r w:rsidR="007537FF">
        <w:rPr>
          <w:szCs w:val="24"/>
        </w:rPr>
        <w:t xml:space="preserve">g Porten den </w:t>
      </w:r>
      <w:r w:rsidR="007D4490">
        <w:rPr>
          <w:szCs w:val="24"/>
        </w:rPr>
        <w:t xml:space="preserve">26/11. </w:t>
      </w:r>
      <w:r w:rsidR="00733D8E">
        <w:rPr>
          <w:szCs w:val="24"/>
        </w:rPr>
        <w:t>Diskussioner om aktiviteter</w:t>
      </w:r>
      <w:r w:rsidR="00590D9C">
        <w:rPr>
          <w:szCs w:val="24"/>
        </w:rPr>
        <w:t>.</w:t>
      </w:r>
      <w:r w:rsidR="00590D9C">
        <w:rPr>
          <w:szCs w:val="24"/>
        </w:rPr>
        <w:br/>
        <w:t xml:space="preserve">Seniorvarvet </w:t>
      </w:r>
      <w:r w:rsidR="009D2924">
        <w:rPr>
          <w:szCs w:val="24"/>
        </w:rPr>
        <w:t>tisdagen den 1 oktober.</w:t>
      </w:r>
      <w:r w:rsidR="003057BA">
        <w:rPr>
          <w:szCs w:val="24"/>
        </w:rPr>
        <w:br/>
        <w:t xml:space="preserve">Folkhälsovecka i maj. </w:t>
      </w:r>
      <w:r w:rsidR="008E1FD5">
        <w:rPr>
          <w:szCs w:val="24"/>
        </w:rPr>
        <w:t>SPF Rudan ansvarade för 23 maj.</w:t>
      </w:r>
    </w:p>
    <w:p w14:paraId="755FE86B" w14:textId="43396526" w:rsidR="009F2734" w:rsidRDefault="0009268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br/>
      </w:r>
    </w:p>
    <w:p w14:paraId="3F413B0D" w14:textId="5C4DCC17" w:rsidR="003412F9" w:rsidRPr="00E65446" w:rsidRDefault="00FA3250">
      <w:pPr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  <w:r w:rsidR="00997BAA">
        <w:rPr>
          <w:b/>
          <w:bCs/>
          <w:sz w:val="22"/>
          <w:szCs w:val="22"/>
        </w:rPr>
        <w:t xml:space="preserve">Gävle </w:t>
      </w:r>
      <w:r w:rsidR="002D0F30" w:rsidRPr="000E1CA0">
        <w:rPr>
          <w:b/>
          <w:bCs/>
          <w:sz w:val="22"/>
          <w:szCs w:val="22"/>
        </w:rPr>
        <w:t xml:space="preserve">den </w:t>
      </w:r>
      <w:r w:rsidR="00173C15">
        <w:rPr>
          <w:b/>
          <w:bCs/>
          <w:sz w:val="22"/>
          <w:szCs w:val="22"/>
        </w:rPr>
        <w:t>1</w:t>
      </w:r>
      <w:r w:rsidR="00215A44">
        <w:rPr>
          <w:b/>
          <w:bCs/>
          <w:sz w:val="22"/>
          <w:szCs w:val="22"/>
        </w:rPr>
        <w:t>1</w:t>
      </w:r>
      <w:r w:rsidR="007F4D44">
        <w:rPr>
          <w:b/>
          <w:bCs/>
          <w:sz w:val="22"/>
          <w:szCs w:val="22"/>
        </w:rPr>
        <w:t xml:space="preserve"> </w:t>
      </w:r>
      <w:r w:rsidR="004032C3" w:rsidRPr="000E1CA0">
        <w:rPr>
          <w:b/>
          <w:bCs/>
          <w:sz w:val="22"/>
          <w:szCs w:val="22"/>
        </w:rPr>
        <w:t xml:space="preserve">februari </w:t>
      </w:r>
      <w:r w:rsidR="002D0F30" w:rsidRPr="000E1CA0">
        <w:rPr>
          <w:b/>
          <w:bCs/>
          <w:sz w:val="22"/>
          <w:szCs w:val="22"/>
        </w:rPr>
        <w:t>20</w:t>
      </w:r>
      <w:r w:rsidR="00115541" w:rsidRPr="000E1CA0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5</w:t>
      </w:r>
    </w:p>
    <w:p w14:paraId="44832D1A" w14:textId="77777777" w:rsidR="00850AB1" w:rsidRDefault="00421EB3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7DAF2490" w14:textId="77777777" w:rsidR="000E1CA0" w:rsidRDefault="000E1CA0"/>
    <w:p w14:paraId="6EF3B664" w14:textId="77777777" w:rsidR="000E1CA0" w:rsidRDefault="000E1CA0"/>
    <w:p w14:paraId="41C6C17A" w14:textId="58DDFB9E" w:rsidR="000E1CA0" w:rsidRDefault="000E1CA0"/>
    <w:p w14:paraId="570ACC44" w14:textId="77777777" w:rsidR="00B26EBB" w:rsidRDefault="00B26EBB"/>
    <w:p w14:paraId="0E6D6E48" w14:textId="570C916E" w:rsidR="006A245A" w:rsidRDefault="00BF5A0D">
      <w:r>
        <w:t>Christer Rönn</w:t>
      </w:r>
      <w:r w:rsidR="006A245A">
        <w:tab/>
      </w:r>
      <w:r w:rsidR="00DD2F92">
        <w:t xml:space="preserve">              </w:t>
      </w:r>
      <w:r w:rsidR="00422CCC">
        <w:t>Göran Nordström</w:t>
      </w:r>
      <w:r w:rsidR="005A7B0E">
        <w:t xml:space="preserve">      </w:t>
      </w:r>
      <w:r w:rsidR="00DD2F92">
        <w:t xml:space="preserve">               </w:t>
      </w:r>
      <w:r w:rsidR="00850AB1">
        <w:t xml:space="preserve">  </w:t>
      </w:r>
      <w:r w:rsidR="00D6613F">
        <w:t xml:space="preserve">  </w:t>
      </w:r>
      <w:r w:rsidR="002D0725">
        <w:t>Eva Alm</w:t>
      </w:r>
      <w:r w:rsidR="00C22FBE">
        <w:t xml:space="preserve"> </w:t>
      </w:r>
    </w:p>
    <w:p w14:paraId="172C810C" w14:textId="77777777" w:rsidR="002029AB" w:rsidRDefault="00C22FBE">
      <w:r>
        <w:t>O</w:t>
      </w:r>
      <w:r w:rsidR="006A245A">
        <w:t>rdförande</w:t>
      </w:r>
      <w:r w:rsidR="006A245A">
        <w:tab/>
      </w:r>
      <w:r w:rsidR="006A245A">
        <w:tab/>
      </w:r>
      <w:r w:rsidR="00DD2F92">
        <w:t xml:space="preserve">             </w:t>
      </w:r>
      <w:r>
        <w:t xml:space="preserve"> Vice ordförande              </w:t>
      </w:r>
      <w:r w:rsidR="005A7B0E">
        <w:t xml:space="preserve">      </w:t>
      </w:r>
      <w:r w:rsidR="00DD2F92">
        <w:t xml:space="preserve">    </w:t>
      </w:r>
      <w:r w:rsidR="00850AB1">
        <w:t xml:space="preserve">   </w:t>
      </w:r>
      <w:r w:rsidR="006A245A">
        <w:t>Sekreterare</w:t>
      </w:r>
      <w:r w:rsidR="002029AB" w:rsidRPr="002029AB">
        <w:t xml:space="preserve"> </w:t>
      </w:r>
      <w:r w:rsidR="002029AB">
        <w:tab/>
      </w:r>
    </w:p>
    <w:p w14:paraId="215F6860" w14:textId="77777777" w:rsidR="002029AB" w:rsidRDefault="002029AB"/>
    <w:p w14:paraId="6433FB7F" w14:textId="77777777" w:rsidR="005A7B0E" w:rsidRDefault="005A7B0E"/>
    <w:p w14:paraId="3944220F" w14:textId="5A4752EE" w:rsidR="00BC6A69" w:rsidRDefault="00BC6A69"/>
    <w:p w14:paraId="7D455172" w14:textId="67526C36" w:rsidR="000E1CA0" w:rsidRDefault="000E1CA0"/>
    <w:p w14:paraId="500AC23C" w14:textId="4866B907" w:rsidR="006A245A" w:rsidRDefault="00092687">
      <w:r>
        <w:t>Dan Alm</w:t>
      </w:r>
      <w:r w:rsidR="002D0725">
        <w:tab/>
      </w:r>
      <w:r w:rsidR="00422CCC">
        <w:tab/>
        <w:t xml:space="preserve">             </w:t>
      </w:r>
      <w:r w:rsidR="00C054A3">
        <w:t xml:space="preserve">Curt </w:t>
      </w:r>
      <w:proofErr w:type="spellStart"/>
      <w:r w:rsidR="00C054A3">
        <w:t>Morén</w:t>
      </w:r>
      <w:proofErr w:type="spellEnd"/>
      <w:r w:rsidR="00C054A3">
        <w:tab/>
      </w:r>
      <w:r w:rsidR="00C054A3">
        <w:tab/>
        <w:t xml:space="preserve">   Bengt Lindqvist</w:t>
      </w:r>
    </w:p>
    <w:p w14:paraId="47CA4EB7" w14:textId="2A4DCE65" w:rsidR="00E67368" w:rsidRDefault="00C22FBE" w:rsidP="002029AB">
      <w:r>
        <w:t>Kassör</w:t>
      </w:r>
      <w:r w:rsidR="006A245A">
        <w:t xml:space="preserve">  </w:t>
      </w:r>
      <w:r w:rsidR="00DD2F92">
        <w:t xml:space="preserve">             </w:t>
      </w:r>
      <w:r w:rsidR="00997BAA">
        <w:tab/>
        <w:t xml:space="preserve">             </w:t>
      </w:r>
      <w:r w:rsidR="002029AB">
        <w:t>Ledamot</w:t>
      </w:r>
      <w:r w:rsidR="006A245A">
        <w:t xml:space="preserve"> </w:t>
      </w:r>
      <w:r w:rsidR="00DD2F92">
        <w:tab/>
      </w:r>
      <w:r w:rsidR="00DD2F92">
        <w:tab/>
        <w:t xml:space="preserve"> </w:t>
      </w:r>
      <w:r w:rsidR="00850AB1">
        <w:t xml:space="preserve">  </w:t>
      </w:r>
      <w:proofErr w:type="spellStart"/>
      <w:r w:rsidR="00AC3C47">
        <w:t>Ledamot</w:t>
      </w:r>
      <w:proofErr w:type="spellEnd"/>
    </w:p>
    <w:p w14:paraId="373A90EE" w14:textId="77777777" w:rsidR="005A7B0E" w:rsidRDefault="005A7B0E" w:rsidP="002029AB"/>
    <w:p w14:paraId="5CD6DB1E" w14:textId="77777777" w:rsidR="005A7B0E" w:rsidRDefault="005A7B0E" w:rsidP="002029AB"/>
    <w:p w14:paraId="39A0F3E0" w14:textId="6222F85C" w:rsidR="00BC6A69" w:rsidRDefault="00BC6A69" w:rsidP="002029AB"/>
    <w:p w14:paraId="3BB4AE82" w14:textId="1D9793FC" w:rsidR="000E1CA0" w:rsidRDefault="000E1CA0" w:rsidP="002029AB"/>
    <w:p w14:paraId="5B14ED75" w14:textId="77777777" w:rsidR="000E1CA0" w:rsidRDefault="000E1CA0" w:rsidP="002029AB"/>
    <w:p w14:paraId="3FD30B8E" w14:textId="3BA2CAC0" w:rsidR="00DD2F92" w:rsidRPr="00DD2F92" w:rsidRDefault="002D0725">
      <w:r>
        <w:t>Anita Gustafsson</w:t>
      </w:r>
      <w:r w:rsidR="00DD2F92">
        <w:t xml:space="preserve">     </w:t>
      </w:r>
      <w:r w:rsidR="00D91416">
        <w:tab/>
      </w:r>
      <w:r w:rsidR="002F4EDC">
        <w:t xml:space="preserve"> </w:t>
      </w:r>
      <w:r w:rsidR="0061629B">
        <w:t xml:space="preserve">             </w:t>
      </w:r>
      <w:r w:rsidR="002F4EDC">
        <w:t xml:space="preserve"> </w:t>
      </w:r>
      <w:r w:rsidR="00DD2F92" w:rsidRPr="00DD2F92">
        <w:t>Per-Artur Jonsson</w:t>
      </w:r>
    </w:p>
    <w:p w14:paraId="1E6F2B38" w14:textId="20697373" w:rsidR="00EC62AC" w:rsidRPr="00DD2F92" w:rsidRDefault="00DD2F92">
      <w:r w:rsidRPr="00DD2F92">
        <w:t>Ledamot</w:t>
      </w:r>
      <w:r>
        <w:tab/>
      </w:r>
      <w:r>
        <w:tab/>
      </w:r>
      <w:r w:rsidR="00277E70">
        <w:t xml:space="preserve">              </w:t>
      </w:r>
      <w:r w:rsidR="00BF5A0D">
        <w:t xml:space="preserve"> </w:t>
      </w:r>
      <w:proofErr w:type="spellStart"/>
      <w:r w:rsidR="00277E70">
        <w:t>Ledamo</w:t>
      </w:r>
      <w:r w:rsidR="00092687">
        <w:t>t</w:t>
      </w:r>
      <w:proofErr w:type="spellEnd"/>
    </w:p>
    <w:p w14:paraId="29D9B4A6" w14:textId="77777777" w:rsidR="00EC62AC" w:rsidRPr="00DD2F92" w:rsidRDefault="00EC62AC"/>
    <w:p w14:paraId="1FF40BB7" w14:textId="77777777" w:rsidR="00DD2F92" w:rsidRDefault="00DD2F92"/>
    <w:p w14:paraId="707222ED" w14:textId="4CE68336" w:rsidR="00BC6A69" w:rsidRDefault="00BC6A69"/>
    <w:p w14:paraId="42448310" w14:textId="5964CB7C" w:rsidR="000E1CA0" w:rsidRDefault="000E1CA0"/>
    <w:p w14:paraId="16A8A885" w14:textId="321581E3" w:rsidR="00E67368" w:rsidRPr="00D6613F" w:rsidRDefault="000D252C">
      <w:r>
        <w:br/>
      </w:r>
      <w:r>
        <w:br/>
      </w:r>
      <w:proofErr w:type="spellStart"/>
      <w:r w:rsidR="00D6613F" w:rsidRPr="00D6613F">
        <w:t>Inga</w:t>
      </w:r>
      <w:r w:rsidR="00CE11D3">
        <w:t>s</w:t>
      </w:r>
      <w:r w:rsidR="00D6613F" w:rsidRPr="00D6613F">
        <w:t>tina</w:t>
      </w:r>
      <w:proofErr w:type="spellEnd"/>
      <w:r w:rsidR="00D6613F" w:rsidRPr="00D6613F">
        <w:t xml:space="preserve"> Persson</w:t>
      </w:r>
      <w:r w:rsidR="00AC3C47" w:rsidRPr="00D6613F">
        <w:tab/>
        <w:t xml:space="preserve">       </w:t>
      </w:r>
      <w:r w:rsidR="00DD2F92" w:rsidRPr="00D6613F">
        <w:t xml:space="preserve">     </w:t>
      </w:r>
      <w:r w:rsidR="00AC3C47" w:rsidRPr="00D6613F">
        <w:t xml:space="preserve"> </w:t>
      </w:r>
      <w:r w:rsidR="00092687">
        <w:t>Siv E</w:t>
      </w:r>
      <w:r w:rsidR="00D56BBC">
        <w:t>ng</w:t>
      </w:r>
      <w:r w:rsidR="00092687">
        <w:t>lund</w:t>
      </w:r>
    </w:p>
    <w:p w14:paraId="5F55B900" w14:textId="413B6C96" w:rsidR="006A245A" w:rsidRDefault="00AC3C47">
      <w:pPr>
        <w:rPr>
          <w:lang w:val="en-CA"/>
        </w:rPr>
      </w:pPr>
      <w:r w:rsidRPr="00DD2F92">
        <w:rPr>
          <w:lang w:val="en-CA"/>
        </w:rPr>
        <w:t>Revisor</w:t>
      </w:r>
      <w:r w:rsidRPr="00DD2F92">
        <w:rPr>
          <w:lang w:val="en-CA"/>
        </w:rPr>
        <w:tab/>
      </w:r>
      <w:r w:rsidRPr="00DD2F92">
        <w:rPr>
          <w:lang w:val="en-CA"/>
        </w:rPr>
        <w:tab/>
        <w:t xml:space="preserve">       </w:t>
      </w:r>
      <w:r w:rsidR="00DD2F92" w:rsidRPr="00DD2F92">
        <w:rPr>
          <w:lang w:val="en-CA"/>
        </w:rPr>
        <w:t xml:space="preserve">     </w:t>
      </w:r>
      <w:r w:rsidRPr="00DD2F92">
        <w:rPr>
          <w:lang w:val="en-CA"/>
        </w:rPr>
        <w:t xml:space="preserve"> </w:t>
      </w:r>
      <w:proofErr w:type="spellStart"/>
      <w:r w:rsidRPr="00BF5A0D">
        <w:rPr>
          <w:lang w:val="en-CA"/>
        </w:rPr>
        <w:t>Revisor</w:t>
      </w:r>
      <w:proofErr w:type="spellEnd"/>
    </w:p>
    <w:sectPr w:rsidR="006A245A" w:rsidSect="00643A1B">
      <w:type w:val="nextColumn"/>
      <w:pgSz w:w="11907" w:h="16840" w:code="9"/>
      <w:pgMar w:top="624" w:right="720" w:bottom="720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C12FF"/>
    <w:multiLevelType w:val="hybridMultilevel"/>
    <w:tmpl w:val="D3FAB8BA"/>
    <w:lvl w:ilvl="0" w:tplc="3584774A">
      <w:start w:val="3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4BFD65E0"/>
    <w:multiLevelType w:val="hybridMultilevel"/>
    <w:tmpl w:val="C8F036D4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7F2EC4"/>
    <w:multiLevelType w:val="hybridMultilevel"/>
    <w:tmpl w:val="C1EABAB8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8994951">
    <w:abstractNumId w:val="1"/>
  </w:num>
  <w:num w:numId="2" w16cid:durableId="675963354">
    <w:abstractNumId w:val="2"/>
  </w:num>
  <w:num w:numId="3" w16cid:durableId="1161384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12"/>
    <w:rsid w:val="00001327"/>
    <w:rsid w:val="00003246"/>
    <w:rsid w:val="00004EFA"/>
    <w:rsid w:val="000067D9"/>
    <w:rsid w:val="00012724"/>
    <w:rsid w:val="00012E55"/>
    <w:rsid w:val="0001741E"/>
    <w:rsid w:val="000238BB"/>
    <w:rsid w:val="000246E9"/>
    <w:rsid w:val="00025936"/>
    <w:rsid w:val="00027DE0"/>
    <w:rsid w:val="0003377B"/>
    <w:rsid w:val="0003453F"/>
    <w:rsid w:val="000345E4"/>
    <w:rsid w:val="000368A1"/>
    <w:rsid w:val="00037C70"/>
    <w:rsid w:val="00042097"/>
    <w:rsid w:val="000427FC"/>
    <w:rsid w:val="00042FDA"/>
    <w:rsid w:val="00043284"/>
    <w:rsid w:val="00044951"/>
    <w:rsid w:val="00045F45"/>
    <w:rsid w:val="00046220"/>
    <w:rsid w:val="00046C27"/>
    <w:rsid w:val="00047BB9"/>
    <w:rsid w:val="00050EC1"/>
    <w:rsid w:val="00053BC7"/>
    <w:rsid w:val="0005591A"/>
    <w:rsid w:val="000606D8"/>
    <w:rsid w:val="00060A96"/>
    <w:rsid w:val="00062ACA"/>
    <w:rsid w:val="000675BB"/>
    <w:rsid w:val="00073E4B"/>
    <w:rsid w:val="000740AD"/>
    <w:rsid w:val="00076D08"/>
    <w:rsid w:val="000852D1"/>
    <w:rsid w:val="00085D72"/>
    <w:rsid w:val="00087F2E"/>
    <w:rsid w:val="0009004D"/>
    <w:rsid w:val="00090B12"/>
    <w:rsid w:val="00092687"/>
    <w:rsid w:val="00092D05"/>
    <w:rsid w:val="00093E94"/>
    <w:rsid w:val="000952FE"/>
    <w:rsid w:val="0009578A"/>
    <w:rsid w:val="000A16A8"/>
    <w:rsid w:val="000A2B8F"/>
    <w:rsid w:val="000A404C"/>
    <w:rsid w:val="000A5E45"/>
    <w:rsid w:val="000B4DC9"/>
    <w:rsid w:val="000B6B83"/>
    <w:rsid w:val="000B7029"/>
    <w:rsid w:val="000C02E4"/>
    <w:rsid w:val="000C0B14"/>
    <w:rsid w:val="000C2E60"/>
    <w:rsid w:val="000D00B9"/>
    <w:rsid w:val="000D0C3F"/>
    <w:rsid w:val="000D252C"/>
    <w:rsid w:val="000D3A84"/>
    <w:rsid w:val="000D52E1"/>
    <w:rsid w:val="000D73B9"/>
    <w:rsid w:val="000E1CA0"/>
    <w:rsid w:val="000E2769"/>
    <w:rsid w:val="000E2841"/>
    <w:rsid w:val="000E49F7"/>
    <w:rsid w:val="000F01A5"/>
    <w:rsid w:val="000F1495"/>
    <w:rsid w:val="000F1FF2"/>
    <w:rsid w:val="000F3AC8"/>
    <w:rsid w:val="000F6BB9"/>
    <w:rsid w:val="000F6C69"/>
    <w:rsid w:val="000F6FFF"/>
    <w:rsid w:val="00101331"/>
    <w:rsid w:val="00103E90"/>
    <w:rsid w:val="00103EC9"/>
    <w:rsid w:val="001050A0"/>
    <w:rsid w:val="001066B9"/>
    <w:rsid w:val="00110F28"/>
    <w:rsid w:val="001126C0"/>
    <w:rsid w:val="00115302"/>
    <w:rsid w:val="00115541"/>
    <w:rsid w:val="001161B5"/>
    <w:rsid w:val="00125CF0"/>
    <w:rsid w:val="001263C2"/>
    <w:rsid w:val="001276B9"/>
    <w:rsid w:val="00130057"/>
    <w:rsid w:val="001305A2"/>
    <w:rsid w:val="0013223B"/>
    <w:rsid w:val="00134093"/>
    <w:rsid w:val="0014078A"/>
    <w:rsid w:val="00142A7D"/>
    <w:rsid w:val="00147950"/>
    <w:rsid w:val="00147B5E"/>
    <w:rsid w:val="00152B7F"/>
    <w:rsid w:val="001530D3"/>
    <w:rsid w:val="0016135F"/>
    <w:rsid w:val="00162228"/>
    <w:rsid w:val="00162247"/>
    <w:rsid w:val="00162637"/>
    <w:rsid w:val="0016296D"/>
    <w:rsid w:val="00163E79"/>
    <w:rsid w:val="00170FB4"/>
    <w:rsid w:val="00173C15"/>
    <w:rsid w:val="00176F7C"/>
    <w:rsid w:val="001815CE"/>
    <w:rsid w:val="0018392E"/>
    <w:rsid w:val="00185720"/>
    <w:rsid w:val="001863C3"/>
    <w:rsid w:val="00186944"/>
    <w:rsid w:val="001900BB"/>
    <w:rsid w:val="00193E8E"/>
    <w:rsid w:val="001948A2"/>
    <w:rsid w:val="00195DB3"/>
    <w:rsid w:val="001966CC"/>
    <w:rsid w:val="00196FDD"/>
    <w:rsid w:val="001A2F01"/>
    <w:rsid w:val="001A621E"/>
    <w:rsid w:val="001A6F25"/>
    <w:rsid w:val="001A7EB6"/>
    <w:rsid w:val="001B1787"/>
    <w:rsid w:val="001C372A"/>
    <w:rsid w:val="001C5879"/>
    <w:rsid w:val="001C6B9A"/>
    <w:rsid w:val="001D0F95"/>
    <w:rsid w:val="001D1D29"/>
    <w:rsid w:val="001D6512"/>
    <w:rsid w:val="001E2A88"/>
    <w:rsid w:val="001E2DB3"/>
    <w:rsid w:val="001E53D4"/>
    <w:rsid w:val="001E568C"/>
    <w:rsid w:val="001E7779"/>
    <w:rsid w:val="001F2798"/>
    <w:rsid w:val="001F6319"/>
    <w:rsid w:val="001F7D2A"/>
    <w:rsid w:val="0020084F"/>
    <w:rsid w:val="00201D32"/>
    <w:rsid w:val="002026EE"/>
    <w:rsid w:val="002029AB"/>
    <w:rsid w:val="0021025C"/>
    <w:rsid w:val="00212A3E"/>
    <w:rsid w:val="00212BBE"/>
    <w:rsid w:val="00213345"/>
    <w:rsid w:val="00215A44"/>
    <w:rsid w:val="002222DD"/>
    <w:rsid w:val="00224227"/>
    <w:rsid w:val="002324E5"/>
    <w:rsid w:val="00232B23"/>
    <w:rsid w:val="00235477"/>
    <w:rsid w:val="0024149C"/>
    <w:rsid w:val="00243F2D"/>
    <w:rsid w:val="0024706F"/>
    <w:rsid w:val="00253886"/>
    <w:rsid w:val="00254423"/>
    <w:rsid w:val="0025636B"/>
    <w:rsid w:val="00256DBA"/>
    <w:rsid w:val="002576EF"/>
    <w:rsid w:val="00264EA2"/>
    <w:rsid w:val="00265D5B"/>
    <w:rsid w:val="0027142E"/>
    <w:rsid w:val="002715F8"/>
    <w:rsid w:val="00272A89"/>
    <w:rsid w:val="00272AC1"/>
    <w:rsid w:val="00273969"/>
    <w:rsid w:val="002759C7"/>
    <w:rsid w:val="0027687C"/>
    <w:rsid w:val="0027724E"/>
    <w:rsid w:val="0027740D"/>
    <w:rsid w:val="00277E70"/>
    <w:rsid w:val="00277F0D"/>
    <w:rsid w:val="00280F8B"/>
    <w:rsid w:val="00281453"/>
    <w:rsid w:val="0028180D"/>
    <w:rsid w:val="002847BC"/>
    <w:rsid w:val="002861B0"/>
    <w:rsid w:val="002871A2"/>
    <w:rsid w:val="00293EEE"/>
    <w:rsid w:val="002A391C"/>
    <w:rsid w:val="002A6359"/>
    <w:rsid w:val="002A6667"/>
    <w:rsid w:val="002B2867"/>
    <w:rsid w:val="002B489D"/>
    <w:rsid w:val="002B77BD"/>
    <w:rsid w:val="002B784A"/>
    <w:rsid w:val="002C1CC3"/>
    <w:rsid w:val="002C567B"/>
    <w:rsid w:val="002D0725"/>
    <w:rsid w:val="002D0F30"/>
    <w:rsid w:val="002D178B"/>
    <w:rsid w:val="002D54BC"/>
    <w:rsid w:val="002E0B61"/>
    <w:rsid w:val="002E2407"/>
    <w:rsid w:val="002E3B1D"/>
    <w:rsid w:val="002F2354"/>
    <w:rsid w:val="002F4591"/>
    <w:rsid w:val="002F4EDC"/>
    <w:rsid w:val="002F507F"/>
    <w:rsid w:val="002F58BA"/>
    <w:rsid w:val="002F7071"/>
    <w:rsid w:val="002F793D"/>
    <w:rsid w:val="003043B8"/>
    <w:rsid w:val="003057BA"/>
    <w:rsid w:val="00310E60"/>
    <w:rsid w:val="0031457D"/>
    <w:rsid w:val="00314599"/>
    <w:rsid w:val="003163D7"/>
    <w:rsid w:val="00317CDF"/>
    <w:rsid w:val="00323A2F"/>
    <w:rsid w:val="00325588"/>
    <w:rsid w:val="00330AE6"/>
    <w:rsid w:val="00334D68"/>
    <w:rsid w:val="0033587A"/>
    <w:rsid w:val="00336D63"/>
    <w:rsid w:val="003412F9"/>
    <w:rsid w:val="003416D3"/>
    <w:rsid w:val="003426A5"/>
    <w:rsid w:val="00343F78"/>
    <w:rsid w:val="00344AA7"/>
    <w:rsid w:val="003454B6"/>
    <w:rsid w:val="00345569"/>
    <w:rsid w:val="00345783"/>
    <w:rsid w:val="00347DAA"/>
    <w:rsid w:val="00351327"/>
    <w:rsid w:val="00351CC5"/>
    <w:rsid w:val="0035391A"/>
    <w:rsid w:val="00354A47"/>
    <w:rsid w:val="00355096"/>
    <w:rsid w:val="00356B63"/>
    <w:rsid w:val="0036319D"/>
    <w:rsid w:val="00365FAB"/>
    <w:rsid w:val="00372133"/>
    <w:rsid w:val="003724F6"/>
    <w:rsid w:val="00372EC8"/>
    <w:rsid w:val="00375F29"/>
    <w:rsid w:val="00380B92"/>
    <w:rsid w:val="00380F22"/>
    <w:rsid w:val="00390D96"/>
    <w:rsid w:val="00391137"/>
    <w:rsid w:val="003913BF"/>
    <w:rsid w:val="00393FFF"/>
    <w:rsid w:val="003962B4"/>
    <w:rsid w:val="003964AC"/>
    <w:rsid w:val="00397795"/>
    <w:rsid w:val="003A085A"/>
    <w:rsid w:val="003A0B2E"/>
    <w:rsid w:val="003A1E3D"/>
    <w:rsid w:val="003A2C6E"/>
    <w:rsid w:val="003A31B9"/>
    <w:rsid w:val="003A323B"/>
    <w:rsid w:val="003A3393"/>
    <w:rsid w:val="003B03A2"/>
    <w:rsid w:val="003B0EEE"/>
    <w:rsid w:val="003B309D"/>
    <w:rsid w:val="003B34E1"/>
    <w:rsid w:val="003B7470"/>
    <w:rsid w:val="003C0DEA"/>
    <w:rsid w:val="003D384F"/>
    <w:rsid w:val="003E3BF6"/>
    <w:rsid w:val="003E42F4"/>
    <w:rsid w:val="003F0F2B"/>
    <w:rsid w:val="004011B9"/>
    <w:rsid w:val="004023AB"/>
    <w:rsid w:val="004027DE"/>
    <w:rsid w:val="004032C3"/>
    <w:rsid w:val="00403CA0"/>
    <w:rsid w:val="0040540E"/>
    <w:rsid w:val="0041136A"/>
    <w:rsid w:val="00413BC1"/>
    <w:rsid w:val="00415D4D"/>
    <w:rsid w:val="00416285"/>
    <w:rsid w:val="00417432"/>
    <w:rsid w:val="00420700"/>
    <w:rsid w:val="00421EB3"/>
    <w:rsid w:val="0042223E"/>
    <w:rsid w:val="00422CCC"/>
    <w:rsid w:val="00426367"/>
    <w:rsid w:val="00427229"/>
    <w:rsid w:val="0043017E"/>
    <w:rsid w:val="00431463"/>
    <w:rsid w:val="00431FE7"/>
    <w:rsid w:val="00432812"/>
    <w:rsid w:val="00433890"/>
    <w:rsid w:val="00435759"/>
    <w:rsid w:val="00436FFC"/>
    <w:rsid w:val="00442E6C"/>
    <w:rsid w:val="004435D4"/>
    <w:rsid w:val="004449B1"/>
    <w:rsid w:val="004455F5"/>
    <w:rsid w:val="0045457D"/>
    <w:rsid w:val="00454CC0"/>
    <w:rsid w:val="00456178"/>
    <w:rsid w:val="004621A5"/>
    <w:rsid w:val="0046548C"/>
    <w:rsid w:val="004724F2"/>
    <w:rsid w:val="00475FC6"/>
    <w:rsid w:val="00476DC3"/>
    <w:rsid w:val="00477611"/>
    <w:rsid w:val="00483029"/>
    <w:rsid w:val="00484759"/>
    <w:rsid w:val="00486F89"/>
    <w:rsid w:val="0049095C"/>
    <w:rsid w:val="00491688"/>
    <w:rsid w:val="0049493F"/>
    <w:rsid w:val="00494C1E"/>
    <w:rsid w:val="004953AF"/>
    <w:rsid w:val="00496AF4"/>
    <w:rsid w:val="004A13A9"/>
    <w:rsid w:val="004A16BA"/>
    <w:rsid w:val="004A588D"/>
    <w:rsid w:val="004A6609"/>
    <w:rsid w:val="004A7435"/>
    <w:rsid w:val="004B0664"/>
    <w:rsid w:val="004B1344"/>
    <w:rsid w:val="004B1CB1"/>
    <w:rsid w:val="004B2CC9"/>
    <w:rsid w:val="004B3C25"/>
    <w:rsid w:val="004B5042"/>
    <w:rsid w:val="004B5A3E"/>
    <w:rsid w:val="004B785D"/>
    <w:rsid w:val="004C2D13"/>
    <w:rsid w:val="004C35F9"/>
    <w:rsid w:val="004C4909"/>
    <w:rsid w:val="004C6C39"/>
    <w:rsid w:val="004D7F83"/>
    <w:rsid w:val="004E1EB4"/>
    <w:rsid w:val="004E3B89"/>
    <w:rsid w:val="004E6EB0"/>
    <w:rsid w:val="004E7CEE"/>
    <w:rsid w:val="004F64B1"/>
    <w:rsid w:val="004F7007"/>
    <w:rsid w:val="0050120E"/>
    <w:rsid w:val="00502C2F"/>
    <w:rsid w:val="005043B6"/>
    <w:rsid w:val="00504E9E"/>
    <w:rsid w:val="00505B6D"/>
    <w:rsid w:val="005076C5"/>
    <w:rsid w:val="005132D2"/>
    <w:rsid w:val="00517B16"/>
    <w:rsid w:val="00521F76"/>
    <w:rsid w:val="00525FD5"/>
    <w:rsid w:val="00527012"/>
    <w:rsid w:val="00527F26"/>
    <w:rsid w:val="005302CF"/>
    <w:rsid w:val="0053312A"/>
    <w:rsid w:val="00534E39"/>
    <w:rsid w:val="00541FE7"/>
    <w:rsid w:val="00543509"/>
    <w:rsid w:val="00544503"/>
    <w:rsid w:val="00544CB4"/>
    <w:rsid w:val="00545DF3"/>
    <w:rsid w:val="00546EC6"/>
    <w:rsid w:val="0055085C"/>
    <w:rsid w:val="00552FA1"/>
    <w:rsid w:val="00554B78"/>
    <w:rsid w:val="0055536E"/>
    <w:rsid w:val="005626D4"/>
    <w:rsid w:val="0056300D"/>
    <w:rsid w:val="00563801"/>
    <w:rsid w:val="00571AD8"/>
    <w:rsid w:val="00575F1D"/>
    <w:rsid w:val="005800A2"/>
    <w:rsid w:val="00581AB3"/>
    <w:rsid w:val="005828DD"/>
    <w:rsid w:val="00582E5F"/>
    <w:rsid w:val="0058360A"/>
    <w:rsid w:val="00584609"/>
    <w:rsid w:val="00584E61"/>
    <w:rsid w:val="00590D9C"/>
    <w:rsid w:val="00592EF3"/>
    <w:rsid w:val="00593C55"/>
    <w:rsid w:val="0059439F"/>
    <w:rsid w:val="005A6002"/>
    <w:rsid w:val="005A7B0E"/>
    <w:rsid w:val="005B1412"/>
    <w:rsid w:val="005B1FA6"/>
    <w:rsid w:val="005B258D"/>
    <w:rsid w:val="005B2E3E"/>
    <w:rsid w:val="005B3402"/>
    <w:rsid w:val="005B37B2"/>
    <w:rsid w:val="005B43F1"/>
    <w:rsid w:val="005B4E3D"/>
    <w:rsid w:val="005B575D"/>
    <w:rsid w:val="005C2C09"/>
    <w:rsid w:val="005D139B"/>
    <w:rsid w:val="005D5434"/>
    <w:rsid w:val="005D7659"/>
    <w:rsid w:val="005E1DAC"/>
    <w:rsid w:val="005E4FE3"/>
    <w:rsid w:val="005E5024"/>
    <w:rsid w:val="005E76C5"/>
    <w:rsid w:val="005E7D66"/>
    <w:rsid w:val="005F28A6"/>
    <w:rsid w:val="005F7CC4"/>
    <w:rsid w:val="00601D96"/>
    <w:rsid w:val="00601F9C"/>
    <w:rsid w:val="006118DA"/>
    <w:rsid w:val="0061629B"/>
    <w:rsid w:val="00616C67"/>
    <w:rsid w:val="00617890"/>
    <w:rsid w:val="00623A90"/>
    <w:rsid w:val="0062638A"/>
    <w:rsid w:val="0063087D"/>
    <w:rsid w:val="00632147"/>
    <w:rsid w:val="00634480"/>
    <w:rsid w:val="006404AA"/>
    <w:rsid w:val="00642A9A"/>
    <w:rsid w:val="00643146"/>
    <w:rsid w:val="00643A1B"/>
    <w:rsid w:val="00644ADC"/>
    <w:rsid w:val="00645888"/>
    <w:rsid w:val="00646408"/>
    <w:rsid w:val="006468F8"/>
    <w:rsid w:val="00647443"/>
    <w:rsid w:val="00650241"/>
    <w:rsid w:val="00650BDA"/>
    <w:rsid w:val="00650F75"/>
    <w:rsid w:val="00653D2E"/>
    <w:rsid w:val="00656A71"/>
    <w:rsid w:val="006570F8"/>
    <w:rsid w:val="00661016"/>
    <w:rsid w:val="00662376"/>
    <w:rsid w:val="00662657"/>
    <w:rsid w:val="0067130C"/>
    <w:rsid w:val="00674B74"/>
    <w:rsid w:val="00675AE0"/>
    <w:rsid w:val="00676128"/>
    <w:rsid w:val="006766B7"/>
    <w:rsid w:val="00680660"/>
    <w:rsid w:val="00680E66"/>
    <w:rsid w:val="0068151C"/>
    <w:rsid w:val="006826EE"/>
    <w:rsid w:val="00682705"/>
    <w:rsid w:val="00692299"/>
    <w:rsid w:val="00694C09"/>
    <w:rsid w:val="006963DF"/>
    <w:rsid w:val="006A1257"/>
    <w:rsid w:val="006A23A0"/>
    <w:rsid w:val="006A245A"/>
    <w:rsid w:val="006A5CA8"/>
    <w:rsid w:val="006A73D3"/>
    <w:rsid w:val="006A7A00"/>
    <w:rsid w:val="006C2B1E"/>
    <w:rsid w:val="006C4465"/>
    <w:rsid w:val="006C56D5"/>
    <w:rsid w:val="006C62A1"/>
    <w:rsid w:val="006C66D5"/>
    <w:rsid w:val="006D04E7"/>
    <w:rsid w:val="006D2B6A"/>
    <w:rsid w:val="006D4F26"/>
    <w:rsid w:val="006D6ABF"/>
    <w:rsid w:val="006E08E3"/>
    <w:rsid w:val="006E53E2"/>
    <w:rsid w:val="006F566A"/>
    <w:rsid w:val="00701815"/>
    <w:rsid w:val="0070355C"/>
    <w:rsid w:val="00705FF8"/>
    <w:rsid w:val="00706936"/>
    <w:rsid w:val="00710D91"/>
    <w:rsid w:val="0071163B"/>
    <w:rsid w:val="00712EB3"/>
    <w:rsid w:val="00713DE9"/>
    <w:rsid w:val="00713E16"/>
    <w:rsid w:val="007154ED"/>
    <w:rsid w:val="007159A4"/>
    <w:rsid w:val="00720AEF"/>
    <w:rsid w:val="007214C0"/>
    <w:rsid w:val="00726A71"/>
    <w:rsid w:val="00731A54"/>
    <w:rsid w:val="00733B59"/>
    <w:rsid w:val="00733D8E"/>
    <w:rsid w:val="00735C41"/>
    <w:rsid w:val="00743C00"/>
    <w:rsid w:val="00744D7A"/>
    <w:rsid w:val="0074786D"/>
    <w:rsid w:val="00751C2C"/>
    <w:rsid w:val="00753255"/>
    <w:rsid w:val="007535C1"/>
    <w:rsid w:val="007537FF"/>
    <w:rsid w:val="0075572A"/>
    <w:rsid w:val="00771428"/>
    <w:rsid w:val="00771C72"/>
    <w:rsid w:val="00775772"/>
    <w:rsid w:val="00780720"/>
    <w:rsid w:val="00781058"/>
    <w:rsid w:val="00783EF5"/>
    <w:rsid w:val="00786DD3"/>
    <w:rsid w:val="0079186D"/>
    <w:rsid w:val="007921A9"/>
    <w:rsid w:val="00792239"/>
    <w:rsid w:val="007934E0"/>
    <w:rsid w:val="00793CB6"/>
    <w:rsid w:val="00797B2E"/>
    <w:rsid w:val="007A0AEA"/>
    <w:rsid w:val="007A389D"/>
    <w:rsid w:val="007A5C2A"/>
    <w:rsid w:val="007B03AC"/>
    <w:rsid w:val="007B79E1"/>
    <w:rsid w:val="007C05DF"/>
    <w:rsid w:val="007C0E2D"/>
    <w:rsid w:val="007C26E6"/>
    <w:rsid w:val="007C7558"/>
    <w:rsid w:val="007D0211"/>
    <w:rsid w:val="007D1567"/>
    <w:rsid w:val="007D3651"/>
    <w:rsid w:val="007D4490"/>
    <w:rsid w:val="007D6B84"/>
    <w:rsid w:val="007D7241"/>
    <w:rsid w:val="007E1FF0"/>
    <w:rsid w:val="007E475F"/>
    <w:rsid w:val="007E5517"/>
    <w:rsid w:val="007E6367"/>
    <w:rsid w:val="007E697F"/>
    <w:rsid w:val="007E6EE5"/>
    <w:rsid w:val="007F4555"/>
    <w:rsid w:val="007F4D44"/>
    <w:rsid w:val="007F5CDB"/>
    <w:rsid w:val="007F67F2"/>
    <w:rsid w:val="00801BEE"/>
    <w:rsid w:val="00801C8D"/>
    <w:rsid w:val="00801FFC"/>
    <w:rsid w:val="008023BE"/>
    <w:rsid w:val="00803376"/>
    <w:rsid w:val="008034E3"/>
    <w:rsid w:val="008068E7"/>
    <w:rsid w:val="00807261"/>
    <w:rsid w:val="008108FD"/>
    <w:rsid w:val="00814846"/>
    <w:rsid w:val="00814EBF"/>
    <w:rsid w:val="00820630"/>
    <w:rsid w:val="00820E3C"/>
    <w:rsid w:val="0082498B"/>
    <w:rsid w:val="00825F3E"/>
    <w:rsid w:val="008269B8"/>
    <w:rsid w:val="0082760C"/>
    <w:rsid w:val="00830365"/>
    <w:rsid w:val="008306E0"/>
    <w:rsid w:val="00832B20"/>
    <w:rsid w:val="008361B9"/>
    <w:rsid w:val="008400A1"/>
    <w:rsid w:val="00840F6C"/>
    <w:rsid w:val="0084428F"/>
    <w:rsid w:val="00844AAD"/>
    <w:rsid w:val="00844C78"/>
    <w:rsid w:val="00845161"/>
    <w:rsid w:val="008465B2"/>
    <w:rsid w:val="00850AB1"/>
    <w:rsid w:val="00852C32"/>
    <w:rsid w:val="00852FBB"/>
    <w:rsid w:val="00854146"/>
    <w:rsid w:val="0085461B"/>
    <w:rsid w:val="00854686"/>
    <w:rsid w:val="00860529"/>
    <w:rsid w:val="00860FA5"/>
    <w:rsid w:val="008657A4"/>
    <w:rsid w:val="00865AC5"/>
    <w:rsid w:val="00865E3A"/>
    <w:rsid w:val="00866282"/>
    <w:rsid w:val="008717D7"/>
    <w:rsid w:val="008749BD"/>
    <w:rsid w:val="008779C7"/>
    <w:rsid w:val="00881CB3"/>
    <w:rsid w:val="00882E3C"/>
    <w:rsid w:val="008835F6"/>
    <w:rsid w:val="00884753"/>
    <w:rsid w:val="00884DE8"/>
    <w:rsid w:val="0088515A"/>
    <w:rsid w:val="008909F7"/>
    <w:rsid w:val="00894C93"/>
    <w:rsid w:val="008A3261"/>
    <w:rsid w:val="008A36E9"/>
    <w:rsid w:val="008A4780"/>
    <w:rsid w:val="008A72A3"/>
    <w:rsid w:val="008B38EA"/>
    <w:rsid w:val="008B4F79"/>
    <w:rsid w:val="008B6C7E"/>
    <w:rsid w:val="008B6F37"/>
    <w:rsid w:val="008B7A4D"/>
    <w:rsid w:val="008C0B33"/>
    <w:rsid w:val="008C494F"/>
    <w:rsid w:val="008D4A8F"/>
    <w:rsid w:val="008D5091"/>
    <w:rsid w:val="008D5C89"/>
    <w:rsid w:val="008E1FD5"/>
    <w:rsid w:val="008E22B0"/>
    <w:rsid w:val="008E2802"/>
    <w:rsid w:val="008E37DE"/>
    <w:rsid w:val="008E4EA8"/>
    <w:rsid w:val="008F2DD6"/>
    <w:rsid w:val="008F3189"/>
    <w:rsid w:val="008F5102"/>
    <w:rsid w:val="00911EE9"/>
    <w:rsid w:val="00912788"/>
    <w:rsid w:val="009128A3"/>
    <w:rsid w:val="00913EE8"/>
    <w:rsid w:val="009143BB"/>
    <w:rsid w:val="00914A85"/>
    <w:rsid w:val="009177FD"/>
    <w:rsid w:val="00917C9D"/>
    <w:rsid w:val="0092022C"/>
    <w:rsid w:val="00921E4F"/>
    <w:rsid w:val="009244A2"/>
    <w:rsid w:val="00924A89"/>
    <w:rsid w:val="009311AE"/>
    <w:rsid w:val="00935582"/>
    <w:rsid w:val="0093610E"/>
    <w:rsid w:val="0094246A"/>
    <w:rsid w:val="00944785"/>
    <w:rsid w:val="0095059F"/>
    <w:rsid w:val="00952A0D"/>
    <w:rsid w:val="00953E0C"/>
    <w:rsid w:val="009546FA"/>
    <w:rsid w:val="0096012F"/>
    <w:rsid w:val="009621E5"/>
    <w:rsid w:val="00964DDA"/>
    <w:rsid w:val="00965106"/>
    <w:rsid w:val="00970B9F"/>
    <w:rsid w:val="0097288F"/>
    <w:rsid w:val="009737DC"/>
    <w:rsid w:val="00977DFA"/>
    <w:rsid w:val="00977F43"/>
    <w:rsid w:val="0098324C"/>
    <w:rsid w:val="009834E3"/>
    <w:rsid w:val="00983828"/>
    <w:rsid w:val="009844A0"/>
    <w:rsid w:val="00990A61"/>
    <w:rsid w:val="009910F7"/>
    <w:rsid w:val="00991C87"/>
    <w:rsid w:val="0099266E"/>
    <w:rsid w:val="00993F5E"/>
    <w:rsid w:val="009947B3"/>
    <w:rsid w:val="0099520B"/>
    <w:rsid w:val="00996F43"/>
    <w:rsid w:val="0099798A"/>
    <w:rsid w:val="00997BAA"/>
    <w:rsid w:val="00997C7F"/>
    <w:rsid w:val="009A19AF"/>
    <w:rsid w:val="009A2EAB"/>
    <w:rsid w:val="009A5E1D"/>
    <w:rsid w:val="009A6C5B"/>
    <w:rsid w:val="009B03E9"/>
    <w:rsid w:val="009B2F18"/>
    <w:rsid w:val="009B63C0"/>
    <w:rsid w:val="009B7BD9"/>
    <w:rsid w:val="009C1A27"/>
    <w:rsid w:val="009C1CF2"/>
    <w:rsid w:val="009C2557"/>
    <w:rsid w:val="009C5851"/>
    <w:rsid w:val="009C78D2"/>
    <w:rsid w:val="009D202E"/>
    <w:rsid w:val="009D2924"/>
    <w:rsid w:val="009D3256"/>
    <w:rsid w:val="009D37C6"/>
    <w:rsid w:val="009D44C5"/>
    <w:rsid w:val="009E3C07"/>
    <w:rsid w:val="009F2734"/>
    <w:rsid w:val="009F3429"/>
    <w:rsid w:val="009F45DC"/>
    <w:rsid w:val="009F6367"/>
    <w:rsid w:val="009F71DD"/>
    <w:rsid w:val="009F73C6"/>
    <w:rsid w:val="00A01ADD"/>
    <w:rsid w:val="00A032DB"/>
    <w:rsid w:val="00A046C9"/>
    <w:rsid w:val="00A06072"/>
    <w:rsid w:val="00A06EA1"/>
    <w:rsid w:val="00A106F4"/>
    <w:rsid w:val="00A1117C"/>
    <w:rsid w:val="00A11651"/>
    <w:rsid w:val="00A144BC"/>
    <w:rsid w:val="00A14D05"/>
    <w:rsid w:val="00A1538C"/>
    <w:rsid w:val="00A15758"/>
    <w:rsid w:val="00A21C92"/>
    <w:rsid w:val="00A229A9"/>
    <w:rsid w:val="00A22D5A"/>
    <w:rsid w:val="00A22F36"/>
    <w:rsid w:val="00A27C06"/>
    <w:rsid w:val="00A35024"/>
    <w:rsid w:val="00A3575D"/>
    <w:rsid w:val="00A35B4B"/>
    <w:rsid w:val="00A41243"/>
    <w:rsid w:val="00A419C5"/>
    <w:rsid w:val="00A43295"/>
    <w:rsid w:val="00A43429"/>
    <w:rsid w:val="00A45AAD"/>
    <w:rsid w:val="00A46C92"/>
    <w:rsid w:val="00A509DB"/>
    <w:rsid w:val="00A530CF"/>
    <w:rsid w:val="00A555C7"/>
    <w:rsid w:val="00A618C2"/>
    <w:rsid w:val="00A62774"/>
    <w:rsid w:val="00A62E63"/>
    <w:rsid w:val="00A63A83"/>
    <w:rsid w:val="00A63CCB"/>
    <w:rsid w:val="00A658DA"/>
    <w:rsid w:val="00A67141"/>
    <w:rsid w:val="00A71635"/>
    <w:rsid w:val="00A71F01"/>
    <w:rsid w:val="00A74A0F"/>
    <w:rsid w:val="00A75917"/>
    <w:rsid w:val="00A77FC1"/>
    <w:rsid w:val="00A80E07"/>
    <w:rsid w:val="00A82A48"/>
    <w:rsid w:val="00A850D2"/>
    <w:rsid w:val="00A858FF"/>
    <w:rsid w:val="00A925EB"/>
    <w:rsid w:val="00A96C35"/>
    <w:rsid w:val="00AA352C"/>
    <w:rsid w:val="00AA6A50"/>
    <w:rsid w:val="00AB2B61"/>
    <w:rsid w:val="00AB3377"/>
    <w:rsid w:val="00AC3C47"/>
    <w:rsid w:val="00AC4CD2"/>
    <w:rsid w:val="00AD4DF1"/>
    <w:rsid w:val="00AD54F7"/>
    <w:rsid w:val="00AD734B"/>
    <w:rsid w:val="00AD7528"/>
    <w:rsid w:val="00AD75B0"/>
    <w:rsid w:val="00AE03B5"/>
    <w:rsid w:val="00AE0476"/>
    <w:rsid w:val="00AE2EEE"/>
    <w:rsid w:val="00AE5072"/>
    <w:rsid w:val="00AE619A"/>
    <w:rsid w:val="00AE7BC0"/>
    <w:rsid w:val="00AF142E"/>
    <w:rsid w:val="00AF3240"/>
    <w:rsid w:val="00B039EC"/>
    <w:rsid w:val="00B057CC"/>
    <w:rsid w:val="00B12F19"/>
    <w:rsid w:val="00B14615"/>
    <w:rsid w:val="00B148BB"/>
    <w:rsid w:val="00B175F0"/>
    <w:rsid w:val="00B2106A"/>
    <w:rsid w:val="00B22E50"/>
    <w:rsid w:val="00B252F8"/>
    <w:rsid w:val="00B26EBB"/>
    <w:rsid w:val="00B27028"/>
    <w:rsid w:val="00B30956"/>
    <w:rsid w:val="00B30BD3"/>
    <w:rsid w:val="00B31FCA"/>
    <w:rsid w:val="00B322C5"/>
    <w:rsid w:val="00B32568"/>
    <w:rsid w:val="00B33CDA"/>
    <w:rsid w:val="00B35819"/>
    <w:rsid w:val="00B37C07"/>
    <w:rsid w:val="00B40E95"/>
    <w:rsid w:val="00B418F0"/>
    <w:rsid w:val="00B44EEB"/>
    <w:rsid w:val="00B4552F"/>
    <w:rsid w:val="00B4597A"/>
    <w:rsid w:val="00B46206"/>
    <w:rsid w:val="00B468E8"/>
    <w:rsid w:val="00B5015E"/>
    <w:rsid w:val="00B53F3A"/>
    <w:rsid w:val="00B55F38"/>
    <w:rsid w:val="00B65BD5"/>
    <w:rsid w:val="00B71A84"/>
    <w:rsid w:val="00B74CD4"/>
    <w:rsid w:val="00B76947"/>
    <w:rsid w:val="00B76997"/>
    <w:rsid w:val="00B80E9A"/>
    <w:rsid w:val="00B81B8B"/>
    <w:rsid w:val="00B81C9B"/>
    <w:rsid w:val="00B87CC0"/>
    <w:rsid w:val="00B94BB1"/>
    <w:rsid w:val="00B951A0"/>
    <w:rsid w:val="00B951EF"/>
    <w:rsid w:val="00B95384"/>
    <w:rsid w:val="00B96AF9"/>
    <w:rsid w:val="00B979C7"/>
    <w:rsid w:val="00BA0F63"/>
    <w:rsid w:val="00BA1E78"/>
    <w:rsid w:val="00BA5CEE"/>
    <w:rsid w:val="00BA68C9"/>
    <w:rsid w:val="00BA723A"/>
    <w:rsid w:val="00BB08F2"/>
    <w:rsid w:val="00BB373A"/>
    <w:rsid w:val="00BB3A29"/>
    <w:rsid w:val="00BB5EB4"/>
    <w:rsid w:val="00BB769F"/>
    <w:rsid w:val="00BC3759"/>
    <w:rsid w:val="00BC6088"/>
    <w:rsid w:val="00BC6A69"/>
    <w:rsid w:val="00BD1F64"/>
    <w:rsid w:val="00BD33BA"/>
    <w:rsid w:val="00BD3854"/>
    <w:rsid w:val="00BE0202"/>
    <w:rsid w:val="00BE3A01"/>
    <w:rsid w:val="00BE3B21"/>
    <w:rsid w:val="00BE453E"/>
    <w:rsid w:val="00BE63E6"/>
    <w:rsid w:val="00BF180C"/>
    <w:rsid w:val="00BF1F87"/>
    <w:rsid w:val="00BF4FF9"/>
    <w:rsid w:val="00BF5A0D"/>
    <w:rsid w:val="00BF7047"/>
    <w:rsid w:val="00C010FA"/>
    <w:rsid w:val="00C013E2"/>
    <w:rsid w:val="00C014D7"/>
    <w:rsid w:val="00C04489"/>
    <w:rsid w:val="00C054A3"/>
    <w:rsid w:val="00C05F3D"/>
    <w:rsid w:val="00C13AA6"/>
    <w:rsid w:val="00C16392"/>
    <w:rsid w:val="00C16EB7"/>
    <w:rsid w:val="00C17CFC"/>
    <w:rsid w:val="00C21993"/>
    <w:rsid w:val="00C22FBE"/>
    <w:rsid w:val="00C23A09"/>
    <w:rsid w:val="00C263D0"/>
    <w:rsid w:val="00C40DCF"/>
    <w:rsid w:val="00C40F0E"/>
    <w:rsid w:val="00C43BB9"/>
    <w:rsid w:val="00C465E8"/>
    <w:rsid w:val="00C46A28"/>
    <w:rsid w:val="00C50E0A"/>
    <w:rsid w:val="00C53880"/>
    <w:rsid w:val="00C55B5B"/>
    <w:rsid w:val="00C633DA"/>
    <w:rsid w:val="00C65328"/>
    <w:rsid w:val="00C66315"/>
    <w:rsid w:val="00C7273B"/>
    <w:rsid w:val="00C744AA"/>
    <w:rsid w:val="00C748F5"/>
    <w:rsid w:val="00C76A95"/>
    <w:rsid w:val="00C774D6"/>
    <w:rsid w:val="00C81B87"/>
    <w:rsid w:val="00C85A63"/>
    <w:rsid w:val="00C85C27"/>
    <w:rsid w:val="00C8778F"/>
    <w:rsid w:val="00C90B9C"/>
    <w:rsid w:val="00C9283E"/>
    <w:rsid w:val="00C9496E"/>
    <w:rsid w:val="00C94CBF"/>
    <w:rsid w:val="00C956C7"/>
    <w:rsid w:val="00C96B6E"/>
    <w:rsid w:val="00CA0843"/>
    <w:rsid w:val="00CA3329"/>
    <w:rsid w:val="00CA44DF"/>
    <w:rsid w:val="00CA5053"/>
    <w:rsid w:val="00CB1012"/>
    <w:rsid w:val="00CB1BB3"/>
    <w:rsid w:val="00CB243E"/>
    <w:rsid w:val="00CB2CD6"/>
    <w:rsid w:val="00CB39C7"/>
    <w:rsid w:val="00CB51E9"/>
    <w:rsid w:val="00CB525C"/>
    <w:rsid w:val="00CB5F08"/>
    <w:rsid w:val="00CC0438"/>
    <w:rsid w:val="00CC12E3"/>
    <w:rsid w:val="00CC2297"/>
    <w:rsid w:val="00CC3A31"/>
    <w:rsid w:val="00CD2D44"/>
    <w:rsid w:val="00CD7FD7"/>
    <w:rsid w:val="00CE11D3"/>
    <w:rsid w:val="00CE1593"/>
    <w:rsid w:val="00CE17EE"/>
    <w:rsid w:val="00CE3E50"/>
    <w:rsid w:val="00CE6ACE"/>
    <w:rsid w:val="00CF0C58"/>
    <w:rsid w:val="00CF11D0"/>
    <w:rsid w:val="00CF4314"/>
    <w:rsid w:val="00D04487"/>
    <w:rsid w:val="00D04741"/>
    <w:rsid w:val="00D05182"/>
    <w:rsid w:val="00D05AFB"/>
    <w:rsid w:val="00D07425"/>
    <w:rsid w:val="00D11D0D"/>
    <w:rsid w:val="00D12053"/>
    <w:rsid w:val="00D1626A"/>
    <w:rsid w:val="00D313B1"/>
    <w:rsid w:val="00D32216"/>
    <w:rsid w:val="00D3311A"/>
    <w:rsid w:val="00D346B7"/>
    <w:rsid w:val="00D349A8"/>
    <w:rsid w:val="00D375A0"/>
    <w:rsid w:val="00D37873"/>
    <w:rsid w:val="00D407A6"/>
    <w:rsid w:val="00D41CA3"/>
    <w:rsid w:val="00D43259"/>
    <w:rsid w:val="00D475C1"/>
    <w:rsid w:val="00D50485"/>
    <w:rsid w:val="00D5514E"/>
    <w:rsid w:val="00D56BBC"/>
    <w:rsid w:val="00D62C55"/>
    <w:rsid w:val="00D6613F"/>
    <w:rsid w:val="00D71DF7"/>
    <w:rsid w:val="00D73F12"/>
    <w:rsid w:val="00D76D7D"/>
    <w:rsid w:val="00D817AD"/>
    <w:rsid w:val="00D82EFE"/>
    <w:rsid w:val="00D841A8"/>
    <w:rsid w:val="00D85923"/>
    <w:rsid w:val="00D85999"/>
    <w:rsid w:val="00D86F99"/>
    <w:rsid w:val="00D8776E"/>
    <w:rsid w:val="00D91416"/>
    <w:rsid w:val="00D93670"/>
    <w:rsid w:val="00D95733"/>
    <w:rsid w:val="00D97AD4"/>
    <w:rsid w:val="00DA771E"/>
    <w:rsid w:val="00DB1D6A"/>
    <w:rsid w:val="00DB5B20"/>
    <w:rsid w:val="00DB5EEA"/>
    <w:rsid w:val="00DC03A8"/>
    <w:rsid w:val="00DC1265"/>
    <w:rsid w:val="00DD1659"/>
    <w:rsid w:val="00DD1BA3"/>
    <w:rsid w:val="00DD2479"/>
    <w:rsid w:val="00DD2DCF"/>
    <w:rsid w:val="00DD2F92"/>
    <w:rsid w:val="00DD55C8"/>
    <w:rsid w:val="00DD5DE4"/>
    <w:rsid w:val="00DE1864"/>
    <w:rsid w:val="00DE3427"/>
    <w:rsid w:val="00DE68E6"/>
    <w:rsid w:val="00DE6BB1"/>
    <w:rsid w:val="00DE6F7E"/>
    <w:rsid w:val="00DE749B"/>
    <w:rsid w:val="00DF13BF"/>
    <w:rsid w:val="00DF741B"/>
    <w:rsid w:val="00E0137A"/>
    <w:rsid w:val="00E04DE0"/>
    <w:rsid w:val="00E07C4E"/>
    <w:rsid w:val="00E12962"/>
    <w:rsid w:val="00E13A35"/>
    <w:rsid w:val="00E175E8"/>
    <w:rsid w:val="00E20855"/>
    <w:rsid w:val="00E23667"/>
    <w:rsid w:val="00E327EB"/>
    <w:rsid w:val="00E339D5"/>
    <w:rsid w:val="00E34646"/>
    <w:rsid w:val="00E34A68"/>
    <w:rsid w:val="00E35DA7"/>
    <w:rsid w:val="00E36B42"/>
    <w:rsid w:val="00E371F5"/>
    <w:rsid w:val="00E412E2"/>
    <w:rsid w:val="00E4163A"/>
    <w:rsid w:val="00E45A81"/>
    <w:rsid w:val="00E47F63"/>
    <w:rsid w:val="00E6082C"/>
    <w:rsid w:val="00E6254B"/>
    <w:rsid w:val="00E65446"/>
    <w:rsid w:val="00E67368"/>
    <w:rsid w:val="00E72A90"/>
    <w:rsid w:val="00E74894"/>
    <w:rsid w:val="00E7714B"/>
    <w:rsid w:val="00E77D6A"/>
    <w:rsid w:val="00E83CD9"/>
    <w:rsid w:val="00E86240"/>
    <w:rsid w:val="00E90469"/>
    <w:rsid w:val="00EA0212"/>
    <w:rsid w:val="00EA0CB7"/>
    <w:rsid w:val="00EA6E8B"/>
    <w:rsid w:val="00EA78B7"/>
    <w:rsid w:val="00EA7C44"/>
    <w:rsid w:val="00EB1318"/>
    <w:rsid w:val="00EB134A"/>
    <w:rsid w:val="00EB15C6"/>
    <w:rsid w:val="00EB1E26"/>
    <w:rsid w:val="00EB40BD"/>
    <w:rsid w:val="00EB6AB3"/>
    <w:rsid w:val="00EB7659"/>
    <w:rsid w:val="00EC1534"/>
    <w:rsid w:val="00EC5172"/>
    <w:rsid w:val="00EC622A"/>
    <w:rsid w:val="00EC62AC"/>
    <w:rsid w:val="00EC67D6"/>
    <w:rsid w:val="00EC767C"/>
    <w:rsid w:val="00EC7D6D"/>
    <w:rsid w:val="00ED0409"/>
    <w:rsid w:val="00ED0644"/>
    <w:rsid w:val="00ED253E"/>
    <w:rsid w:val="00ED47B1"/>
    <w:rsid w:val="00ED5099"/>
    <w:rsid w:val="00ED6B5E"/>
    <w:rsid w:val="00EE0384"/>
    <w:rsid w:val="00EF6637"/>
    <w:rsid w:val="00F0126A"/>
    <w:rsid w:val="00F013DD"/>
    <w:rsid w:val="00F026E0"/>
    <w:rsid w:val="00F05A3D"/>
    <w:rsid w:val="00F05CDF"/>
    <w:rsid w:val="00F115E9"/>
    <w:rsid w:val="00F12538"/>
    <w:rsid w:val="00F13168"/>
    <w:rsid w:val="00F135F3"/>
    <w:rsid w:val="00F13B23"/>
    <w:rsid w:val="00F22624"/>
    <w:rsid w:val="00F23C36"/>
    <w:rsid w:val="00F23E70"/>
    <w:rsid w:val="00F24A9D"/>
    <w:rsid w:val="00F24ED6"/>
    <w:rsid w:val="00F2622C"/>
    <w:rsid w:val="00F27121"/>
    <w:rsid w:val="00F27FA7"/>
    <w:rsid w:val="00F32E08"/>
    <w:rsid w:val="00F33B52"/>
    <w:rsid w:val="00F34CC6"/>
    <w:rsid w:val="00F35FBB"/>
    <w:rsid w:val="00F361B4"/>
    <w:rsid w:val="00F3786C"/>
    <w:rsid w:val="00F37EEA"/>
    <w:rsid w:val="00F402CB"/>
    <w:rsid w:val="00F40AA8"/>
    <w:rsid w:val="00F42378"/>
    <w:rsid w:val="00F43167"/>
    <w:rsid w:val="00F446F9"/>
    <w:rsid w:val="00F46FD1"/>
    <w:rsid w:val="00F50367"/>
    <w:rsid w:val="00F53353"/>
    <w:rsid w:val="00F62B5E"/>
    <w:rsid w:val="00F6570F"/>
    <w:rsid w:val="00F66FCB"/>
    <w:rsid w:val="00F679BB"/>
    <w:rsid w:val="00F71860"/>
    <w:rsid w:val="00F75F6F"/>
    <w:rsid w:val="00F808EB"/>
    <w:rsid w:val="00F8349E"/>
    <w:rsid w:val="00F8537F"/>
    <w:rsid w:val="00F860D5"/>
    <w:rsid w:val="00F8714F"/>
    <w:rsid w:val="00F913D4"/>
    <w:rsid w:val="00F92576"/>
    <w:rsid w:val="00F92CFF"/>
    <w:rsid w:val="00F93035"/>
    <w:rsid w:val="00F97AC6"/>
    <w:rsid w:val="00FA0E66"/>
    <w:rsid w:val="00FA219E"/>
    <w:rsid w:val="00FA3250"/>
    <w:rsid w:val="00FB2CC1"/>
    <w:rsid w:val="00FB594B"/>
    <w:rsid w:val="00FC1A1C"/>
    <w:rsid w:val="00FC1F7F"/>
    <w:rsid w:val="00FC2165"/>
    <w:rsid w:val="00FC432B"/>
    <w:rsid w:val="00FE5E47"/>
    <w:rsid w:val="00FE647D"/>
    <w:rsid w:val="00FE6D6C"/>
    <w:rsid w:val="00FF46A2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5BCB412"/>
  <w15:chartTrackingRefBased/>
  <w15:docId w15:val="{AA0EE118-2C53-457C-898D-9707527F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Lucida Handwriting" w:hAnsi="Lucida Handwriting"/>
      <w:b/>
    </w:rPr>
  </w:style>
  <w:style w:type="paragraph" w:styleId="Rubrik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  <w:szCs w:val="24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pPr>
      <w:ind w:left="360"/>
    </w:pPr>
    <w:rPr>
      <w:szCs w:val="24"/>
    </w:rPr>
  </w:style>
  <w:style w:type="paragraph" w:styleId="Ballongtext">
    <w:name w:val="Balloon Text"/>
    <w:basedOn w:val="Normal"/>
    <w:semiHidden/>
    <w:rsid w:val="005B1FA6"/>
    <w:rPr>
      <w:rFonts w:ascii="Tahoma" w:hAnsi="Tahoma" w:cs="Tahoma"/>
      <w:sz w:val="16"/>
      <w:szCs w:val="16"/>
    </w:rPr>
  </w:style>
  <w:style w:type="character" w:styleId="Stark">
    <w:name w:val="Strong"/>
    <w:qFormat/>
    <w:rsid w:val="00272A89"/>
    <w:rPr>
      <w:b/>
      <w:bCs/>
    </w:rPr>
  </w:style>
  <w:style w:type="paragraph" w:styleId="Normalwebb">
    <w:name w:val="Normal (Web)"/>
    <w:basedOn w:val="Normal"/>
    <w:uiPriority w:val="99"/>
    <w:unhideWhenUsed/>
    <w:rsid w:val="000F3AC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42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6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2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1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54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53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8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5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54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52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0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4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33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1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11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68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42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3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8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18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23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69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43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6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4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10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3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1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5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9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08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73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15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83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5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0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7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96;garen\Application%20Data\Microsoft\Mallar\SPF%20MALL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F3EF7-8C72-4615-B1BB-F68DEDCC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SPF MALL</Template>
  <TotalTime>1</TotalTime>
  <Pages>4</Pages>
  <Words>983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STYRELSELEDAMÖTER OCH FUNKTIONÄRER</vt:lpstr>
    </vt:vector>
  </TitlesOfParts>
  <Company>Kraftkonsult Bengt Skog AB</Company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STYRELSELEDAMÖTER OCH FUNKTIONÄRER</dc:title>
  <dc:subject/>
  <dc:creator>Hakan</dc:creator>
  <cp:keywords/>
  <dc:description/>
  <cp:lastModifiedBy>Eva Alm</cp:lastModifiedBy>
  <cp:revision>2</cp:revision>
  <cp:lastPrinted>2024-01-15T14:06:00Z</cp:lastPrinted>
  <dcterms:created xsi:type="dcterms:W3CDTF">2025-02-05T08:35:00Z</dcterms:created>
  <dcterms:modified xsi:type="dcterms:W3CDTF">2025-02-05T08:35:00Z</dcterms:modified>
</cp:coreProperties>
</file>