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1EE77" w14:textId="77777777" w:rsidR="00D234D9" w:rsidRDefault="004A0EB3" w:rsidP="000D2122">
      <w:pPr>
        <w:rPr>
          <w:b/>
          <w:sz w:val="96"/>
          <w:szCs w:val="96"/>
        </w:rPr>
      </w:pPr>
      <w:r w:rsidRPr="004A0EB3">
        <w:rPr>
          <w:b/>
          <w:sz w:val="96"/>
          <w:szCs w:val="96"/>
        </w:rPr>
        <w:t>ÅRSPLANERING</w:t>
      </w:r>
    </w:p>
    <w:p w14:paraId="76C1EE78" w14:textId="77777777" w:rsidR="00E72E79" w:rsidRDefault="00E72E79" w:rsidP="00E72E79">
      <w:pPr>
        <w:pStyle w:val="Rubrik1"/>
      </w:pPr>
    </w:p>
    <w:p w14:paraId="76C1EE79" w14:textId="77777777" w:rsidR="00E72E79" w:rsidRDefault="00E72E79" w:rsidP="00E72E79">
      <w:pPr>
        <w:rPr>
          <w:sz w:val="32"/>
          <w:szCs w:val="32"/>
        </w:rPr>
      </w:pPr>
      <w:r>
        <w:rPr>
          <w:sz w:val="32"/>
          <w:szCs w:val="32"/>
        </w:rPr>
        <w:t>Jan</w:t>
      </w:r>
      <w:r>
        <w:rPr>
          <w:sz w:val="32"/>
          <w:szCs w:val="32"/>
        </w:rPr>
        <w:tab/>
        <w:t>Verksamhetsberättelse, bokslut, revision</w:t>
      </w:r>
    </w:p>
    <w:p w14:paraId="76C1EE7A" w14:textId="77777777" w:rsidR="00E72E79" w:rsidRDefault="009F2121" w:rsidP="00E72E79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Redovisa aktiviteter till </w:t>
      </w:r>
      <w:r w:rsidR="00166B2D">
        <w:rPr>
          <w:sz w:val="32"/>
          <w:szCs w:val="32"/>
        </w:rPr>
        <w:t>fritidsförvaltningen</w:t>
      </w:r>
    </w:p>
    <w:p w14:paraId="76C1EE7B" w14:textId="77777777" w:rsidR="00166B2D" w:rsidRDefault="00166B2D" w:rsidP="00E72E79">
      <w:pPr>
        <w:rPr>
          <w:sz w:val="32"/>
          <w:szCs w:val="32"/>
        </w:rPr>
      </w:pPr>
    </w:p>
    <w:p w14:paraId="76C1EE7C" w14:textId="77777777" w:rsidR="00717E59" w:rsidRDefault="00D27CB2" w:rsidP="00E72E79">
      <w:pPr>
        <w:rPr>
          <w:sz w:val="32"/>
          <w:szCs w:val="32"/>
        </w:rPr>
      </w:pPr>
      <w:r>
        <w:rPr>
          <w:sz w:val="32"/>
          <w:szCs w:val="32"/>
        </w:rPr>
        <w:t>Feb</w:t>
      </w:r>
      <w:r w:rsidR="00E72E79">
        <w:rPr>
          <w:sz w:val="32"/>
          <w:szCs w:val="32"/>
        </w:rPr>
        <w:tab/>
        <w:t>Årsmöte</w:t>
      </w:r>
      <w:r w:rsidR="00717E59">
        <w:rPr>
          <w:sz w:val="32"/>
          <w:szCs w:val="32"/>
        </w:rPr>
        <w:t xml:space="preserve">. </w:t>
      </w:r>
    </w:p>
    <w:p w14:paraId="76C1EE7D" w14:textId="77777777" w:rsidR="00E72E79" w:rsidRDefault="00717E59" w:rsidP="00E72E79">
      <w:pPr>
        <w:rPr>
          <w:sz w:val="32"/>
          <w:szCs w:val="32"/>
        </w:rPr>
      </w:pPr>
      <w:r>
        <w:rPr>
          <w:sz w:val="32"/>
          <w:szCs w:val="32"/>
        </w:rPr>
        <w:tab/>
        <w:t>Ansöka om grundstöd hos fritidsförvaltningen</w:t>
      </w:r>
    </w:p>
    <w:p w14:paraId="76C1EE7E" w14:textId="77777777" w:rsidR="00E72E79" w:rsidRDefault="00E72E79" w:rsidP="00E72E79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14:paraId="76C1EE7F" w14:textId="77777777" w:rsidR="00E72E79" w:rsidRDefault="00E72E79" w:rsidP="00E72E79">
      <w:pPr>
        <w:rPr>
          <w:sz w:val="32"/>
          <w:szCs w:val="32"/>
        </w:rPr>
      </w:pPr>
      <w:r>
        <w:rPr>
          <w:sz w:val="32"/>
          <w:szCs w:val="32"/>
        </w:rPr>
        <w:t>Mars</w:t>
      </w:r>
      <w:r>
        <w:rPr>
          <w:sz w:val="32"/>
          <w:szCs w:val="32"/>
        </w:rPr>
        <w:tab/>
      </w:r>
      <w:r w:rsidR="00F64954">
        <w:rPr>
          <w:sz w:val="32"/>
          <w:szCs w:val="32"/>
        </w:rPr>
        <w:t>Lokalbokning för hösten</w:t>
      </w:r>
      <w:r w:rsidR="000F65A9">
        <w:rPr>
          <w:sz w:val="32"/>
          <w:szCs w:val="32"/>
        </w:rPr>
        <w:t xml:space="preserve"> o planering av program</w:t>
      </w:r>
    </w:p>
    <w:p w14:paraId="76C1EE80" w14:textId="77777777" w:rsidR="001C36AD" w:rsidRDefault="001C36AD" w:rsidP="00E72E79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Redovisning till Socialstyrelsen </w:t>
      </w:r>
    </w:p>
    <w:p w14:paraId="76C1EE81" w14:textId="77777777" w:rsidR="00E72E79" w:rsidRDefault="00E72E79" w:rsidP="00E72E79">
      <w:pPr>
        <w:rPr>
          <w:sz w:val="32"/>
          <w:szCs w:val="32"/>
        </w:rPr>
      </w:pPr>
    </w:p>
    <w:p w14:paraId="76C1EE82" w14:textId="77777777" w:rsidR="00C122FD" w:rsidRDefault="00E72E79" w:rsidP="00E72E79">
      <w:pPr>
        <w:rPr>
          <w:sz w:val="32"/>
          <w:szCs w:val="32"/>
        </w:rPr>
      </w:pPr>
      <w:r>
        <w:rPr>
          <w:sz w:val="32"/>
          <w:szCs w:val="32"/>
        </w:rPr>
        <w:t>April</w:t>
      </w:r>
      <w:r>
        <w:rPr>
          <w:sz w:val="32"/>
          <w:szCs w:val="32"/>
        </w:rPr>
        <w:tab/>
      </w:r>
      <w:r w:rsidR="00C122FD">
        <w:rPr>
          <w:sz w:val="32"/>
          <w:szCs w:val="32"/>
        </w:rPr>
        <w:t xml:space="preserve">Redovisa aktiviteter </w:t>
      </w:r>
      <w:r w:rsidR="009F2121">
        <w:rPr>
          <w:sz w:val="32"/>
          <w:szCs w:val="32"/>
        </w:rPr>
        <w:t xml:space="preserve">till </w:t>
      </w:r>
      <w:r w:rsidR="00C122FD">
        <w:rPr>
          <w:sz w:val="32"/>
          <w:szCs w:val="32"/>
        </w:rPr>
        <w:t>fritidsförvaltningen</w:t>
      </w:r>
    </w:p>
    <w:p w14:paraId="76C1EE83" w14:textId="77777777" w:rsidR="00781E1B" w:rsidRDefault="00781E1B" w:rsidP="00E72E79">
      <w:pPr>
        <w:rPr>
          <w:sz w:val="32"/>
          <w:szCs w:val="32"/>
        </w:rPr>
      </w:pPr>
      <w:r>
        <w:rPr>
          <w:sz w:val="32"/>
          <w:szCs w:val="32"/>
        </w:rPr>
        <w:tab/>
        <w:t>Ansökan Krusefonden</w:t>
      </w:r>
    </w:p>
    <w:p w14:paraId="76C1EE84" w14:textId="77777777" w:rsidR="00E72E79" w:rsidRDefault="00E72E79" w:rsidP="00E72E79">
      <w:pPr>
        <w:rPr>
          <w:sz w:val="32"/>
          <w:szCs w:val="32"/>
        </w:rPr>
      </w:pPr>
    </w:p>
    <w:p w14:paraId="76C1EE85" w14:textId="77777777" w:rsidR="00E72E79" w:rsidRDefault="00E72E79" w:rsidP="00E72E79">
      <w:pPr>
        <w:rPr>
          <w:sz w:val="32"/>
          <w:szCs w:val="32"/>
        </w:rPr>
      </w:pPr>
      <w:r>
        <w:rPr>
          <w:sz w:val="32"/>
          <w:szCs w:val="32"/>
        </w:rPr>
        <w:t xml:space="preserve">Maj </w:t>
      </w:r>
      <w:r>
        <w:rPr>
          <w:sz w:val="32"/>
          <w:szCs w:val="32"/>
        </w:rPr>
        <w:tab/>
        <w:t>Manus till Senior Malmö</w:t>
      </w:r>
      <w:r w:rsidR="000F65A9">
        <w:rPr>
          <w:sz w:val="32"/>
          <w:szCs w:val="32"/>
        </w:rPr>
        <w:t xml:space="preserve"> Tryckning av program</w:t>
      </w:r>
    </w:p>
    <w:p w14:paraId="76C1EE86" w14:textId="77777777" w:rsidR="00E72E79" w:rsidRDefault="00E72E79" w:rsidP="00E72E79">
      <w:pPr>
        <w:rPr>
          <w:sz w:val="32"/>
          <w:szCs w:val="32"/>
        </w:rPr>
      </w:pPr>
    </w:p>
    <w:p w14:paraId="76C1EE87" w14:textId="77777777" w:rsidR="00E72E79" w:rsidRDefault="00E72E79" w:rsidP="00E72E79">
      <w:pPr>
        <w:rPr>
          <w:sz w:val="32"/>
          <w:szCs w:val="32"/>
        </w:rPr>
      </w:pPr>
      <w:r>
        <w:rPr>
          <w:sz w:val="32"/>
          <w:szCs w:val="32"/>
        </w:rPr>
        <w:t>Juni</w:t>
      </w:r>
      <w:r>
        <w:rPr>
          <w:sz w:val="32"/>
          <w:szCs w:val="32"/>
        </w:rPr>
        <w:tab/>
        <w:t>Redovisning till Vuxenskolan</w:t>
      </w:r>
    </w:p>
    <w:p w14:paraId="76C1EE88" w14:textId="77777777" w:rsidR="00E72E79" w:rsidRDefault="00E72E79" w:rsidP="00E72E79">
      <w:pPr>
        <w:rPr>
          <w:sz w:val="32"/>
          <w:szCs w:val="32"/>
        </w:rPr>
      </w:pPr>
    </w:p>
    <w:p w14:paraId="76C1EE89" w14:textId="77777777" w:rsidR="00E72E79" w:rsidRDefault="00E72E79" w:rsidP="00E72E79">
      <w:pPr>
        <w:rPr>
          <w:sz w:val="32"/>
          <w:szCs w:val="32"/>
        </w:rPr>
      </w:pPr>
      <w:r>
        <w:rPr>
          <w:sz w:val="32"/>
          <w:szCs w:val="32"/>
        </w:rPr>
        <w:t>Juli/Au</w:t>
      </w:r>
      <w:r w:rsidR="009F2121">
        <w:rPr>
          <w:sz w:val="32"/>
          <w:szCs w:val="32"/>
        </w:rPr>
        <w:t>g</w:t>
      </w:r>
      <w:r w:rsidR="009F2121">
        <w:rPr>
          <w:sz w:val="32"/>
          <w:szCs w:val="32"/>
        </w:rPr>
        <w:tab/>
        <w:t xml:space="preserve">Redovisa aktiviteter till </w:t>
      </w:r>
      <w:r>
        <w:rPr>
          <w:sz w:val="32"/>
          <w:szCs w:val="32"/>
        </w:rPr>
        <w:t>fritidsförvaltningen</w:t>
      </w:r>
    </w:p>
    <w:p w14:paraId="76C1EE8A" w14:textId="77777777" w:rsidR="00E72E79" w:rsidRDefault="00E72E79" w:rsidP="00E72E79">
      <w:pPr>
        <w:rPr>
          <w:sz w:val="32"/>
          <w:szCs w:val="32"/>
        </w:rPr>
      </w:pPr>
    </w:p>
    <w:p w14:paraId="76C1EE8B" w14:textId="77777777" w:rsidR="00E72E79" w:rsidRDefault="00916E54" w:rsidP="00E72E79">
      <w:pPr>
        <w:rPr>
          <w:sz w:val="32"/>
          <w:szCs w:val="32"/>
        </w:rPr>
      </w:pPr>
      <w:r>
        <w:rPr>
          <w:sz w:val="32"/>
          <w:szCs w:val="32"/>
        </w:rPr>
        <w:t>Sep</w:t>
      </w:r>
      <w:r w:rsidR="00E72E79">
        <w:rPr>
          <w:sz w:val="32"/>
          <w:szCs w:val="32"/>
        </w:rPr>
        <w:tab/>
      </w:r>
      <w:r w:rsidR="00BE15F8">
        <w:rPr>
          <w:sz w:val="32"/>
          <w:szCs w:val="32"/>
        </w:rPr>
        <w:t>Lokalbokning för våren</w:t>
      </w:r>
      <w:r w:rsidR="000F65A9">
        <w:rPr>
          <w:sz w:val="32"/>
          <w:szCs w:val="32"/>
        </w:rPr>
        <w:t xml:space="preserve"> o planering av program</w:t>
      </w:r>
    </w:p>
    <w:p w14:paraId="76C1EE8C" w14:textId="77777777" w:rsidR="00E72E79" w:rsidRDefault="00E72E79" w:rsidP="00E72E79">
      <w:pPr>
        <w:rPr>
          <w:sz w:val="32"/>
          <w:szCs w:val="32"/>
        </w:rPr>
      </w:pPr>
    </w:p>
    <w:p w14:paraId="76C1EE8D" w14:textId="77777777" w:rsidR="00C122FD" w:rsidRDefault="00BE15F8" w:rsidP="00E72E79">
      <w:pPr>
        <w:rPr>
          <w:sz w:val="32"/>
          <w:szCs w:val="32"/>
        </w:rPr>
      </w:pPr>
      <w:r>
        <w:rPr>
          <w:sz w:val="32"/>
          <w:szCs w:val="32"/>
        </w:rPr>
        <w:t>Okt</w:t>
      </w:r>
      <w:r w:rsidR="009F2121">
        <w:rPr>
          <w:sz w:val="32"/>
          <w:szCs w:val="32"/>
        </w:rPr>
        <w:tab/>
        <w:t xml:space="preserve">Redovisa aktiviteter till </w:t>
      </w:r>
      <w:r w:rsidR="00C122FD">
        <w:rPr>
          <w:sz w:val="32"/>
          <w:szCs w:val="32"/>
        </w:rPr>
        <w:t>fritidsförvaltningen</w:t>
      </w:r>
    </w:p>
    <w:p w14:paraId="76C1EE8E" w14:textId="77777777" w:rsidR="00E64C1B" w:rsidRDefault="00E64C1B" w:rsidP="00E72E79">
      <w:pPr>
        <w:rPr>
          <w:sz w:val="32"/>
          <w:szCs w:val="32"/>
        </w:rPr>
      </w:pPr>
      <w:r>
        <w:rPr>
          <w:sz w:val="32"/>
          <w:szCs w:val="32"/>
        </w:rPr>
        <w:tab/>
        <w:t>Ansökan Socialstyrelsen</w:t>
      </w:r>
    </w:p>
    <w:p w14:paraId="76C1EE8F" w14:textId="77777777" w:rsidR="00E72E79" w:rsidRDefault="00E72E79" w:rsidP="00E72E79">
      <w:pPr>
        <w:rPr>
          <w:sz w:val="32"/>
          <w:szCs w:val="32"/>
        </w:rPr>
      </w:pPr>
    </w:p>
    <w:p w14:paraId="76C1EE90" w14:textId="77777777" w:rsidR="00E72E79" w:rsidRDefault="00E72E79" w:rsidP="00E72E79">
      <w:pPr>
        <w:rPr>
          <w:sz w:val="32"/>
          <w:szCs w:val="32"/>
        </w:rPr>
      </w:pPr>
      <w:r>
        <w:rPr>
          <w:sz w:val="32"/>
          <w:szCs w:val="32"/>
        </w:rPr>
        <w:t>Nov</w:t>
      </w:r>
      <w:r>
        <w:rPr>
          <w:sz w:val="32"/>
          <w:szCs w:val="32"/>
        </w:rPr>
        <w:tab/>
        <w:t>Manus till Senior Malmö</w:t>
      </w:r>
      <w:r w:rsidR="000F65A9">
        <w:rPr>
          <w:sz w:val="32"/>
          <w:szCs w:val="32"/>
        </w:rPr>
        <w:t xml:space="preserve">  Tryckning av program</w:t>
      </w:r>
    </w:p>
    <w:p w14:paraId="76C1EE91" w14:textId="77777777" w:rsidR="00E72E79" w:rsidRDefault="00E72E79" w:rsidP="00E72E79">
      <w:pPr>
        <w:rPr>
          <w:sz w:val="32"/>
          <w:szCs w:val="32"/>
        </w:rPr>
      </w:pPr>
    </w:p>
    <w:p w14:paraId="76C1EE92" w14:textId="77777777" w:rsidR="00E72E79" w:rsidRDefault="00E72E79" w:rsidP="00E72E79">
      <w:pPr>
        <w:rPr>
          <w:sz w:val="32"/>
          <w:szCs w:val="32"/>
        </w:rPr>
      </w:pPr>
      <w:r>
        <w:rPr>
          <w:sz w:val="32"/>
          <w:szCs w:val="32"/>
        </w:rPr>
        <w:t>Dec</w:t>
      </w:r>
      <w:r>
        <w:rPr>
          <w:sz w:val="32"/>
          <w:szCs w:val="32"/>
        </w:rPr>
        <w:tab/>
        <w:t>Kallelse till årsmöte</w:t>
      </w:r>
    </w:p>
    <w:p w14:paraId="76C1EE93" w14:textId="77777777" w:rsidR="00E72E79" w:rsidRDefault="00E72E79" w:rsidP="00E72E79">
      <w:pPr>
        <w:rPr>
          <w:sz w:val="32"/>
          <w:szCs w:val="32"/>
        </w:rPr>
      </w:pPr>
      <w:r>
        <w:rPr>
          <w:sz w:val="32"/>
          <w:szCs w:val="32"/>
        </w:rPr>
        <w:tab/>
        <w:t>Redovisning till Vuxenskolan</w:t>
      </w:r>
    </w:p>
    <w:p w14:paraId="76C1EE94" w14:textId="77777777" w:rsidR="00C122FD" w:rsidRPr="00E72E79" w:rsidRDefault="00C122FD" w:rsidP="00E72E79">
      <w:pPr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C122FD" w:rsidRPr="00E72E79" w:rsidSect="005A5F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02" w:right="1827" w:bottom="1417" w:left="1890" w:header="708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44E53" w14:textId="77777777" w:rsidR="00CC628B" w:rsidRDefault="00CC628B" w:rsidP="00FD2D3C">
      <w:r>
        <w:separator/>
      </w:r>
    </w:p>
  </w:endnote>
  <w:endnote w:type="continuationSeparator" w:id="0">
    <w:p w14:paraId="1026DA33" w14:textId="77777777" w:rsidR="00CC628B" w:rsidRDefault="00CC628B" w:rsidP="00FD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E7369" w14:textId="77777777" w:rsidR="00D31469" w:rsidRDefault="00D314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1EE9C" w14:textId="77777777" w:rsidR="001F3C62" w:rsidRDefault="001F3C62">
    <w:pPr>
      <w:pStyle w:val="Sidfot"/>
    </w:pPr>
    <w:r>
      <w:t xml:space="preserve">Besöksadress  </w:t>
    </w:r>
    <w:r w:rsidR="00D83F25">
      <w:t xml:space="preserve">   </w:t>
    </w:r>
    <w:r>
      <w:t xml:space="preserve">         </w:t>
    </w:r>
    <w:r w:rsidR="00D83F25">
      <w:t xml:space="preserve">   </w:t>
    </w:r>
    <w:r>
      <w:t>e-post</w:t>
    </w:r>
    <w:r>
      <w:tab/>
    </w:r>
    <w:r w:rsidR="00D83F25">
      <w:t xml:space="preserve">                                      </w:t>
    </w:r>
    <w:r w:rsidR="0000369E">
      <w:t>tel.</w:t>
    </w:r>
    <w:r>
      <w:t xml:space="preserve"> </w:t>
    </w:r>
    <w:r w:rsidR="00D83F25">
      <w:t xml:space="preserve">                                     bankgiro             </w:t>
    </w:r>
    <w:r w:rsidR="0000369E">
      <w:t>org.</w:t>
    </w:r>
    <w:r w:rsidR="00D83F25">
      <w:t xml:space="preserve"> nr</w:t>
    </w:r>
    <w:r w:rsidR="00D83F25">
      <w:ptab w:relativeTo="margin" w:alignment="left" w:leader="none"/>
    </w:r>
  </w:p>
  <w:p w14:paraId="76C1EE9D" w14:textId="77777777" w:rsidR="001F3C62" w:rsidRDefault="001F3C62">
    <w:pPr>
      <w:pStyle w:val="Sidfot"/>
    </w:pPr>
    <w:r>
      <w:t xml:space="preserve">Baltzarsgatan 1              </w:t>
    </w:r>
    <w:hyperlink r:id="rId1" w:history="1">
      <w:r w:rsidRPr="00615258">
        <w:rPr>
          <w:rStyle w:val="Hyperlnk"/>
        </w:rPr>
        <w:t>spfpetri@gmail.com</w:t>
      </w:r>
    </w:hyperlink>
    <w:r>
      <w:tab/>
    </w:r>
    <w:r w:rsidR="00D83F25">
      <w:t xml:space="preserve">                </w:t>
    </w:r>
    <w:r w:rsidR="004B2B13">
      <w:t xml:space="preserve">0793-59 74 71      </w:t>
    </w:r>
    <w:r w:rsidR="00D83F25">
      <w:t xml:space="preserve">              385-1045           846005-1488</w:t>
    </w:r>
  </w:p>
  <w:p w14:paraId="76C1EE9E" w14:textId="77777777" w:rsidR="001F3C62" w:rsidRDefault="001F3C62">
    <w:pPr>
      <w:pStyle w:val="Sidfot"/>
    </w:pPr>
    <w:r>
      <w:t>211 36 MALMÖ</w:t>
    </w:r>
  </w:p>
  <w:p w14:paraId="76C1EE9F" w14:textId="77777777" w:rsidR="00FD2D3C" w:rsidRDefault="00FD2D3C" w:rsidP="00D8104B">
    <w:pPr>
      <w:pStyle w:val="Sidfot"/>
      <w:ind w:left="-89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D536E" w14:textId="77777777" w:rsidR="00D31469" w:rsidRDefault="00D314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2EBCB" w14:textId="77777777" w:rsidR="00CC628B" w:rsidRDefault="00CC628B" w:rsidP="00FD2D3C">
      <w:r>
        <w:separator/>
      </w:r>
    </w:p>
  </w:footnote>
  <w:footnote w:type="continuationSeparator" w:id="0">
    <w:p w14:paraId="6FE36D18" w14:textId="77777777" w:rsidR="00CC628B" w:rsidRDefault="00CC628B" w:rsidP="00FD2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6998" w14:textId="77777777" w:rsidR="00D31469" w:rsidRDefault="00D314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1EE9A" w14:textId="2BC7AFD1" w:rsidR="00FD2D3C" w:rsidRDefault="00D31469">
    <w:pPr>
      <w:pStyle w:val="Sidhuvud"/>
    </w:pPr>
    <w:r>
      <w:rPr>
        <w:noProof/>
        <w:lang w:eastAsia="sv-SE"/>
      </w:rPr>
      <w:t>E</w:t>
    </w:r>
    <w:r w:rsidR="00FD2D3C">
      <w:rPr>
        <w:noProof/>
        <w:lang w:eastAsia="sv-SE"/>
      </w:rPr>
      <w:drawing>
        <wp:anchor distT="0" distB="0" distL="114300" distR="114300" simplePos="0" relativeHeight="251659264" behindDoc="1" locked="1" layoutInCell="1" allowOverlap="1" wp14:anchorId="76C1EEA4" wp14:editId="550C1AFB">
          <wp:simplePos x="0" y="0"/>
          <wp:positionH relativeFrom="page">
            <wp:posOffset>5880100</wp:posOffset>
          </wp:positionH>
          <wp:positionV relativeFrom="page">
            <wp:posOffset>203835</wp:posOffset>
          </wp:positionV>
          <wp:extent cx="1400175" cy="820420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F_Logga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75" cy="820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7163">
      <w:rPr>
        <w:noProof/>
        <w:lang w:eastAsia="sv-SE"/>
      </w:rPr>
      <w:t>tt exempel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6D29A" w14:textId="77777777" w:rsidR="00D31469" w:rsidRDefault="00D314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2pt;height:105.6pt" o:bullet="t">
        <v:imagedata r:id="rId1" o:title="BilagsTegn"/>
      </v:shape>
    </w:pict>
  </w:numPicBullet>
  <w:abstractNum w:abstractNumId="0" w15:restartNumberingAfterBreak="0">
    <w:nsid w:val="0DDF61FF"/>
    <w:multiLevelType w:val="hybridMultilevel"/>
    <w:tmpl w:val="9F762112"/>
    <w:lvl w:ilvl="0" w:tplc="4FDC016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B5606"/>
    <w:multiLevelType w:val="hybridMultilevel"/>
    <w:tmpl w:val="174C38D4"/>
    <w:lvl w:ilvl="0" w:tplc="1A685D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A3BFB"/>
    <w:multiLevelType w:val="hybridMultilevel"/>
    <w:tmpl w:val="4AB8FC98"/>
    <w:lvl w:ilvl="0" w:tplc="F04E967A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  <w:color w:val="auto"/>
        <w:sz w:val="18"/>
        <w:szCs w:val="18"/>
      </w:rPr>
    </w:lvl>
    <w:lvl w:ilvl="1" w:tplc="041D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456024623">
    <w:abstractNumId w:val="2"/>
  </w:num>
  <w:num w:numId="2" w16cid:durableId="1900895400">
    <w:abstractNumId w:val="1"/>
  </w:num>
  <w:num w:numId="3" w16cid:durableId="98069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611"/>
    <w:rsid w:val="0000369E"/>
    <w:rsid w:val="000A0EC8"/>
    <w:rsid w:val="000C45BB"/>
    <w:rsid w:val="000D2122"/>
    <w:rsid w:val="000F65A9"/>
    <w:rsid w:val="00104B5F"/>
    <w:rsid w:val="00127E3B"/>
    <w:rsid w:val="00166B2D"/>
    <w:rsid w:val="001B67BB"/>
    <w:rsid w:val="001C36AD"/>
    <w:rsid w:val="001C6B7A"/>
    <w:rsid w:val="001F3C62"/>
    <w:rsid w:val="00207641"/>
    <w:rsid w:val="00235ABD"/>
    <w:rsid w:val="00240974"/>
    <w:rsid w:val="00245AFD"/>
    <w:rsid w:val="002B3F0A"/>
    <w:rsid w:val="002E5087"/>
    <w:rsid w:val="003044FD"/>
    <w:rsid w:val="003263DF"/>
    <w:rsid w:val="003E707A"/>
    <w:rsid w:val="00414A65"/>
    <w:rsid w:val="00453C7B"/>
    <w:rsid w:val="0046662E"/>
    <w:rsid w:val="00474E68"/>
    <w:rsid w:val="004965DB"/>
    <w:rsid w:val="004A0EB3"/>
    <w:rsid w:val="004B2B13"/>
    <w:rsid w:val="004E010C"/>
    <w:rsid w:val="00537372"/>
    <w:rsid w:val="0058177D"/>
    <w:rsid w:val="00593830"/>
    <w:rsid w:val="005A5F96"/>
    <w:rsid w:val="005C6E4C"/>
    <w:rsid w:val="005E5C74"/>
    <w:rsid w:val="00633022"/>
    <w:rsid w:val="00686B30"/>
    <w:rsid w:val="006A0AE8"/>
    <w:rsid w:val="006A4235"/>
    <w:rsid w:val="006B25F7"/>
    <w:rsid w:val="006B4717"/>
    <w:rsid w:val="006C46BA"/>
    <w:rsid w:val="006E6AF8"/>
    <w:rsid w:val="006F029C"/>
    <w:rsid w:val="00717E59"/>
    <w:rsid w:val="00725892"/>
    <w:rsid w:val="00731E46"/>
    <w:rsid w:val="0073585B"/>
    <w:rsid w:val="00781E1B"/>
    <w:rsid w:val="007A1798"/>
    <w:rsid w:val="008B2D9E"/>
    <w:rsid w:val="008B4D18"/>
    <w:rsid w:val="008D0898"/>
    <w:rsid w:val="008E5A7D"/>
    <w:rsid w:val="008F42D0"/>
    <w:rsid w:val="00903477"/>
    <w:rsid w:val="00916E54"/>
    <w:rsid w:val="00950FFE"/>
    <w:rsid w:val="009E39A5"/>
    <w:rsid w:val="009F2121"/>
    <w:rsid w:val="00A634E4"/>
    <w:rsid w:val="00A81730"/>
    <w:rsid w:val="00AA6F6A"/>
    <w:rsid w:val="00AD4F4B"/>
    <w:rsid w:val="00AD7163"/>
    <w:rsid w:val="00B07C9A"/>
    <w:rsid w:val="00B3786F"/>
    <w:rsid w:val="00B42611"/>
    <w:rsid w:val="00BC3DDF"/>
    <w:rsid w:val="00BE15F8"/>
    <w:rsid w:val="00C122FD"/>
    <w:rsid w:val="00C32AD9"/>
    <w:rsid w:val="00C62030"/>
    <w:rsid w:val="00C6505F"/>
    <w:rsid w:val="00C86B08"/>
    <w:rsid w:val="00CA3226"/>
    <w:rsid w:val="00CC628B"/>
    <w:rsid w:val="00D073A5"/>
    <w:rsid w:val="00D101EA"/>
    <w:rsid w:val="00D127C5"/>
    <w:rsid w:val="00D234D9"/>
    <w:rsid w:val="00D27CB2"/>
    <w:rsid w:val="00D31469"/>
    <w:rsid w:val="00D31860"/>
    <w:rsid w:val="00D54CAA"/>
    <w:rsid w:val="00D8104B"/>
    <w:rsid w:val="00D83F25"/>
    <w:rsid w:val="00DE31F5"/>
    <w:rsid w:val="00E52884"/>
    <w:rsid w:val="00E64C1B"/>
    <w:rsid w:val="00E72E79"/>
    <w:rsid w:val="00E95E79"/>
    <w:rsid w:val="00EB31BE"/>
    <w:rsid w:val="00EC0AB1"/>
    <w:rsid w:val="00ED0C35"/>
    <w:rsid w:val="00F17A3A"/>
    <w:rsid w:val="00F34037"/>
    <w:rsid w:val="00F64954"/>
    <w:rsid w:val="00FD2D3C"/>
    <w:rsid w:val="00FE3CC7"/>
    <w:rsid w:val="00FE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C1EE77"/>
  <w15:docId w15:val="{A0AEC091-07B7-4352-BC10-BE7249DD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04B"/>
    <w:rPr>
      <w:rFonts w:asciiTheme="minorHAnsi" w:hAnsiTheme="minorHAnsi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72E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D2D3C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rsid w:val="00F3403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2D3C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rsid w:val="00FD2D3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FD2D3C"/>
    <w:rPr>
      <w:rFonts w:asciiTheme="minorHAnsi" w:hAnsiTheme="minorHAnsi"/>
      <w:sz w:val="24"/>
    </w:rPr>
  </w:style>
  <w:style w:type="paragraph" w:styleId="Sidfot">
    <w:name w:val="footer"/>
    <w:link w:val="SidfotChar"/>
    <w:uiPriority w:val="99"/>
    <w:rsid w:val="000A0EC8"/>
    <w:pPr>
      <w:tabs>
        <w:tab w:val="center" w:pos="4536"/>
        <w:tab w:val="right" w:pos="9072"/>
      </w:tabs>
      <w:spacing w:line="220" w:lineRule="exact"/>
    </w:pPr>
    <w:rPr>
      <w:rFonts w:asciiTheme="minorHAnsi" w:hAnsiTheme="min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0A0EC8"/>
    <w:rPr>
      <w:rFonts w:asciiTheme="minorHAnsi" w:hAnsiTheme="minorHAnsi"/>
      <w:sz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FD2D3C"/>
    <w:pPr>
      <w:spacing w:after="300"/>
      <w:contextualSpacing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D2D3C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24"/>
      <w:szCs w:val="52"/>
    </w:rPr>
  </w:style>
  <w:style w:type="character" w:styleId="Hyperlnk">
    <w:name w:val="Hyperlink"/>
    <w:basedOn w:val="Standardstycketeckensnitt"/>
    <w:uiPriority w:val="99"/>
    <w:unhideWhenUsed/>
    <w:rsid w:val="001F3C62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474E68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E72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pfpetri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-Stina\Desktop\brev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npassat 109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brevmall.dotx</Template>
  <TotalTime>14</TotalTime>
  <Pages>1</Pages>
  <Words>113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Anna-Stina</dc:creator>
  <cp:lastModifiedBy>Morten Kehler</cp:lastModifiedBy>
  <cp:revision>10</cp:revision>
  <cp:lastPrinted>2015-07-19T16:58:00Z</cp:lastPrinted>
  <dcterms:created xsi:type="dcterms:W3CDTF">2022-11-28T21:21:00Z</dcterms:created>
  <dcterms:modified xsi:type="dcterms:W3CDTF">2026-08-17T09:03:00Z</dcterms:modified>
</cp:coreProperties>
</file>