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sdt>
      <w:sdtPr>
        <w:rPr>
          <w:rFonts w:asciiTheme="minorHAnsi" w:eastAsiaTheme="minorHAnsi" w:hAnsiTheme="minorHAnsi" w:cstheme="minorBidi"/>
          <w:b w:val="0"/>
          <w:color w:val="auto"/>
          <w:spacing w:val="0"/>
          <w:kern w:val="0"/>
          <w:sz w:val="30"/>
          <w:szCs w:val="22"/>
        </w:rPr>
        <w:id w:val="-1061562081"/>
        <w:docPartObj>
          <w:docPartGallery w:val="Cover Pages"/>
          <w:docPartUnique/>
        </w:docPartObj>
      </w:sdtPr>
      <w:sdtEndPr/>
      <w:sdtContent>
        <w:tbl>
          <w:tblPr>
            <w:tblStyle w:val="Tabellrutnt"/>
            <w:tblW w:w="7088" w:type="dxa"/>
            <w:tblInd w:w="1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right w:w="0" w:type="dxa"/>
            </w:tblCellMar>
            <w:tblLook w:val="0600" w:firstRow="0" w:lastRow="0" w:firstColumn="0" w:lastColumn="0" w:noHBand="1" w:noVBand="1"/>
          </w:tblPr>
          <w:tblGrid>
            <w:gridCol w:w="1850"/>
            <w:gridCol w:w="2009"/>
            <w:gridCol w:w="3229"/>
          </w:tblGrid>
          <w:tr w:rsidR="000E51DD" w14:paraId="3037B661" w14:textId="77777777" w:rsidTr="006C185F">
            <w:trPr>
              <w:trHeight w:val="12841"/>
            </w:trPr>
            <w:tc>
              <w:tcPr>
                <w:tcW w:w="7088" w:type="dxa"/>
                <w:gridSpan w:val="3"/>
              </w:tcPr>
              <w:p w14:paraId="59FA3C12" w14:textId="77777777" w:rsidR="00273D80" w:rsidRPr="00845950" w:rsidRDefault="00273D80" w:rsidP="004A4594">
                <w:pPr>
                  <w:pStyle w:val="Rubrik"/>
                  <w:rPr>
                    <w:rFonts w:eastAsiaTheme="minorHAnsi"/>
                    <w:sz w:val="2"/>
                    <w:szCs w:val="2"/>
                  </w:rPr>
                </w:pPr>
              </w:p>
              <w:sdt>
                <w:sdtPr>
                  <w:rPr>
                    <w:color w:val="C40068" w:themeColor="text2"/>
                  </w:rPr>
                  <w:tag w:val="cntRubrik"/>
                  <w:id w:val="-386808729"/>
                  <w:placeholder>
                    <w:docPart w:val="6570305BF6774BD4A8A01A3CA59517DD"/>
                  </w:placeholder>
                </w:sdtPr>
                <w:sdtEndPr>
                  <w:rPr>
                    <w:color w:val="009991"/>
                    <w:sz w:val="72"/>
                    <w:szCs w:val="96"/>
                  </w:rPr>
                </w:sdtEndPr>
                <w:sdtContent>
                  <w:p w14:paraId="6FDF5CCC" w14:textId="1BAB56E4" w:rsidR="005D77B4" w:rsidRPr="00233CD0" w:rsidRDefault="005D77B4" w:rsidP="004A4594">
                    <w:pPr>
                      <w:pStyle w:val="Rubrik"/>
                      <w:rPr>
                        <w:color w:val="009991"/>
                        <w:sz w:val="96"/>
                        <w:szCs w:val="96"/>
                      </w:rPr>
                    </w:pPr>
                    <w:r w:rsidRPr="00233CD0">
                      <w:rPr>
                        <w:color w:val="009991"/>
                        <w:sz w:val="96"/>
                        <w:szCs w:val="96"/>
                      </w:rPr>
                      <w:t xml:space="preserve">Seniorträffen </w:t>
                    </w:r>
                  </w:p>
                  <w:p w14:paraId="66F7EB47" w14:textId="57A457F0" w:rsidR="000E51DD" w:rsidRPr="00233CD0" w:rsidRDefault="00946F19" w:rsidP="004A4594">
                    <w:pPr>
                      <w:pStyle w:val="Rubrik"/>
                      <w:rPr>
                        <w:color w:val="009991"/>
                        <w:sz w:val="72"/>
                        <w:szCs w:val="96"/>
                      </w:rPr>
                    </w:pPr>
                    <w:r w:rsidRPr="00233CD0">
                      <w:rPr>
                        <w:noProof/>
                        <w:color w:val="009991"/>
                        <w:sz w:val="72"/>
                        <w:szCs w:val="96"/>
                      </w:rPr>
                      <w:drawing>
                        <wp:anchor distT="0" distB="0" distL="114300" distR="114300" simplePos="0" relativeHeight="251666432" behindDoc="0" locked="0" layoutInCell="1" allowOverlap="1" wp14:anchorId="43CF74B5" wp14:editId="7AD8D12D">
                          <wp:simplePos x="0" y="0"/>
                          <wp:positionH relativeFrom="column">
                            <wp:posOffset>2909570</wp:posOffset>
                          </wp:positionH>
                          <wp:positionV relativeFrom="paragraph">
                            <wp:posOffset>64135</wp:posOffset>
                          </wp:positionV>
                          <wp:extent cx="907316" cy="686394"/>
                          <wp:effectExtent l="0" t="0" r="7620" b="0"/>
                          <wp:wrapNone/>
                          <wp:docPr id="3" name="Bildobjekt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7316" cy="6863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w:r>
                    <w:r w:rsidR="007E608C" w:rsidRPr="00233CD0">
                      <w:rPr>
                        <w:color w:val="009991"/>
                        <w:sz w:val="72"/>
                        <w:szCs w:val="96"/>
                      </w:rPr>
                      <w:t>Valla torg</w:t>
                    </w:r>
                  </w:p>
                </w:sdtContent>
              </w:sdt>
              <w:sdt>
                <w:sdtPr>
                  <w:rPr>
                    <w:rFonts w:cstheme="minorBidi"/>
                    <w:color w:val="C40068" w:themeColor="text2"/>
                    <w:sz w:val="112"/>
                    <w:szCs w:val="22"/>
                  </w:rPr>
                  <w:tag w:val="cntInformationstext"/>
                  <w:id w:val="308215594"/>
                  <w:placeholder>
                    <w:docPart w:val="BCB5D31D97D649FEA744162321692A1B"/>
                  </w:placeholder>
                </w:sdtPr>
                <w:sdtEndPr>
                  <w:rPr>
                    <w:rFonts w:ascii="Stockholm Type Bold" w:hAnsi="Stockholm Type Bold"/>
                    <w:color w:val="auto"/>
                    <w:sz w:val="56"/>
                    <w:szCs w:val="80"/>
                  </w:rPr>
                </w:sdtEndPr>
                <w:sdtContent>
                  <w:tbl>
                    <w:tblPr>
                      <w:tblW w:w="0" w:type="auto"/>
                      <w:tblBorders>
                        <w:top w:val="nil"/>
                        <w:left w:val="nil"/>
                        <w:bottom w:val="nil"/>
                        <w:right w:val="nil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5487"/>
                      <w:gridCol w:w="5487"/>
                    </w:tblGrid>
                    <w:tr w:rsidR="00BF2BB7" w:rsidRPr="00845950" w14:paraId="2B3F9A34" w14:textId="7CB2BBD5" w:rsidTr="00BF2BB7">
                      <w:trPr>
                        <w:trHeight w:val="604"/>
                      </w:trPr>
                      <w:tc>
                        <w:tcPr>
                          <w:tcW w:w="5487" w:type="dxa"/>
                        </w:tcPr>
                        <w:p w14:paraId="5009F5A8" w14:textId="5CB06B58" w:rsidR="00BF2BB7" w:rsidRPr="00845950" w:rsidRDefault="00BF2BB7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845950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Plats: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 Valla torg 55</w:t>
                          </w:r>
                          <w:r w:rsidR="00A36577">
                            <w:rPr>
                              <w:sz w:val="22"/>
                              <w:szCs w:val="22"/>
                            </w:rPr>
                            <w:t>,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 Årsta</w:t>
                          </w:r>
                        </w:p>
                        <w:p w14:paraId="29221955" w14:textId="642FE832" w:rsidR="00BF2BB7" w:rsidRPr="00845950" w:rsidRDefault="00BF2BB7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845950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Telefon: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 08</w:t>
                          </w:r>
                          <w:r>
                            <w:rPr>
                              <w:sz w:val="22"/>
                              <w:szCs w:val="22"/>
                            </w:rPr>
                            <w:t>—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508 14 149 </w:t>
                          </w:r>
                        </w:p>
                        <w:p w14:paraId="1C32898E" w14:textId="55F9E456" w:rsidR="00BF2BB7" w:rsidRPr="00845950" w:rsidRDefault="00BF2BB7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845950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Hitta hit: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 Buss 164, tvärbana Hållplats</w:t>
                          </w:r>
                          <w:r>
                            <w:rPr>
                              <w:sz w:val="22"/>
                              <w:szCs w:val="22"/>
                            </w:rPr>
                            <w:t>: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 Valla torg</w:t>
                          </w:r>
                        </w:p>
                        <w:p w14:paraId="59D3BE7D" w14:textId="77777777" w:rsidR="00BF2BB7" w:rsidRPr="00845950" w:rsidRDefault="00BF2BB7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845950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E-post:</w:t>
                          </w:r>
                          <w:r w:rsidRPr="00845950">
                            <w:rPr>
                              <w:sz w:val="22"/>
                              <w:szCs w:val="22"/>
                            </w:rPr>
                            <w:t xml:space="preserve"> forebyggandeenheten@stockholm.se </w:t>
                          </w:r>
                        </w:p>
                      </w:tc>
                      <w:tc>
                        <w:tcPr>
                          <w:tcW w:w="5487" w:type="dxa"/>
                        </w:tcPr>
                        <w:p w14:paraId="6FDCDEC6" w14:textId="77777777" w:rsidR="00BF2BB7" w:rsidRPr="00845950" w:rsidRDefault="00BF2BB7" w:rsidP="00261364">
                          <w:pPr>
                            <w:pStyle w:val="Default"/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</w:pPr>
                        </w:p>
                      </w:tc>
                    </w:tr>
                  </w:tbl>
                  <w:p w14:paraId="420B79BC" w14:textId="075B50A3" w:rsidR="006C185F" w:rsidRPr="00845950" w:rsidRDefault="00337492" w:rsidP="00F94E31">
                    <w:r>
                      <w:rPr>
                        <w:b/>
                        <w:i/>
                        <w:noProof/>
                        <w:sz w:val="24"/>
                        <w:szCs w:val="28"/>
                        <w:lang w:eastAsia="sv-SE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63360" behindDoc="0" locked="0" layoutInCell="1" allowOverlap="1" wp14:anchorId="0894DB1F" wp14:editId="7DF3A00B">
                              <wp:simplePos x="0" y="0"/>
                              <wp:positionH relativeFrom="column">
                                <wp:posOffset>-440055</wp:posOffset>
                              </wp:positionH>
                              <wp:positionV relativeFrom="paragraph">
                                <wp:posOffset>28576</wp:posOffset>
                              </wp:positionV>
                              <wp:extent cx="4638675" cy="6858000"/>
                              <wp:effectExtent l="0" t="0" r="9525" b="0"/>
                              <wp:wrapNone/>
                              <wp:docPr id="6" name="Rektangel med rundade hörn 6"/>
                              <wp:cNvGraphicFramePr/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SpPr/>
                                    <wps:spPr>
                                      <a:xfrm>
                                        <a:off x="0" y="0"/>
                                        <a:ext cx="4638675" cy="6858000"/>
                                      </a:xfrm>
                                      <a:prstGeom prst="roundRect">
                                        <a:avLst/>
                                      </a:prstGeom>
                                      <a:solidFill>
                                        <a:srgbClr val="E1F1EF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 w14:paraId="5B91C985" w14:textId="77777777" w:rsidR="00776EC1" w:rsidRPr="0012781A" w:rsidRDefault="005D77B4" w:rsidP="0037721B">
                                          <w:pPr>
                                            <w:autoSpaceDE w:val="0"/>
                                            <w:autoSpaceDN w:val="0"/>
                                            <w:adjustRightInd w:val="0"/>
                                            <w:spacing w:line="240" w:lineRule="auto"/>
                                            <w:ind w:right="0"/>
                                            <w:rPr>
                                              <w:rFonts w:ascii="Stockholm Type Bold" w:hAnsi="Stockholm Type Bold" w:cs="StockholmType-Bold"/>
                                              <w:color w:val="000000" w:themeColor="text1"/>
                                              <w:szCs w:val="30"/>
                                            </w:rPr>
                                          </w:pPr>
                                          <w:r w:rsidRPr="0012781A">
                                            <w:rPr>
                                              <w:rFonts w:ascii="Stockholm Type Bold" w:hAnsi="Stockholm Type Bold" w:cs="StockholmType-Bold"/>
                                              <w:color w:val="000000" w:themeColor="text1"/>
                                              <w:szCs w:val="30"/>
                                              <w:highlight w:val="yellow"/>
                                            </w:rPr>
                                            <w:t>Extra aktiviteter</w:t>
                                          </w:r>
                                          <w:r w:rsidRPr="0012781A">
                                            <w:rPr>
                                              <w:rFonts w:ascii="Stockholm Type Bold" w:hAnsi="Stockholm Type Bold" w:cs="StockholmType-Bold"/>
                                              <w:color w:val="000000" w:themeColor="text1"/>
                                              <w:szCs w:val="30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420DDB3F" w14:textId="6B51BF21" w:rsidR="00A36577" w:rsidRDefault="00A36577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bookmarkStart w:id="0" w:name="_Hlk236832298"/>
                                          <w:bookmarkStart w:id="1" w:name="_Hlk235094355"/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Invigning Fritidsbanken.</w:t>
                                          </w:r>
                                          <w:r w:rsidRPr="00F83629">
                                            <w:rPr>
                                              <w:color w:val="FF0000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Skebokvarnsvägen 370</w:t>
                                          </w:r>
                                          <w:r w:rsidR="00946F1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, Högdalen.</w:t>
                                          </w:r>
                                          <w:r w:rsidR="008E0AB8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Information kommer.</w:t>
                                          </w:r>
                                        </w:p>
                                        <w:p w14:paraId="09E91105" w14:textId="7E538B61" w:rsidR="00A36577" w:rsidRPr="00A36577" w:rsidRDefault="00A36577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2 september </w:t>
                                          </w:r>
                                          <w:r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kl. 11.15 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Årsta Bibliotek</w:t>
                                          </w:r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presenterar sitt höstprogram</w:t>
                                          </w:r>
                                          <w: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14:paraId="28A0D7EE" w14:textId="77777777" w:rsidR="00A36577" w:rsidRPr="00F83629" w:rsidRDefault="00A36577" w:rsidP="00A36577">
                                          <w:pPr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4 september kl. 14.00 Invigning Rågsveds hjärta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 Rågsveds nya aktivitetshus.</w:t>
                                          </w:r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Rågsveds </w:t>
                                          </w:r>
                                          <w:proofErr w:type="spellStart"/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skolgränd</w:t>
                                          </w:r>
                                          <w:proofErr w:type="spellEnd"/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6—10.</w:t>
                                          </w:r>
                                        </w:p>
                                        <w:p w14:paraId="3D888959" w14:textId="77777777" w:rsidR="00A36577" w:rsidRPr="00F83629" w:rsidRDefault="00A36577" w:rsidP="00A36577">
                                          <w:pPr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7 september kl. 12.00 Föredrag med dietist</w:t>
                                          </w:r>
                                          <w:r w:rsidRPr="00F83629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om proteiner i nya restaurang Silvergaffeln. Lunch finns att köpa. Dalens Allé 10. </w:t>
                                          </w:r>
                                        </w:p>
                                        <w:p w14:paraId="3A09E48A" w14:textId="77777777" w:rsidR="00A36577" w:rsidRPr="00F83629" w:rsidRDefault="00A36577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10 september kl. 10.00 invigning Gnistan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. Mötesplats för seniorer inom LSS. </w:t>
                                          </w:r>
                                          <w:bookmarkStart w:id="2" w:name="_Hlk235617097"/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Kl. 10.00 öppnas dörrarna, kl. 11.00 invigning.</w:t>
                                          </w:r>
                                          <w:bookmarkStart w:id="3" w:name="_Hlk235093395"/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Dalens Allé 12</w:t>
                                          </w:r>
                                          <w:bookmarkEnd w:id="3"/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bookmarkEnd w:id="2"/>
                                        <w:p w14:paraId="2891475E" w14:textId="77777777" w:rsidR="00A36577" w:rsidRDefault="00A36577" w:rsidP="00A36577">
                                          <w:pPr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21—25 september Beredskapsvecka 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— se anslag</w:t>
                                          </w:r>
                                          <w:r w:rsidRPr="00F83629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14:paraId="686BB4B1" w14:textId="18FC2B17" w:rsidR="00A36577" w:rsidRPr="00A36577" w:rsidRDefault="00A36577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F83629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30 september kl. 11.00 Långpromenad</w:t>
                                          </w:r>
                                          <w:r w:rsidRPr="00F83629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E0AB8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Haga Parken </w:t>
                                          </w:r>
                                          <w:r w:rsidRPr="00F8362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Samling Gullmarsplan t-bana.</w:t>
                                          </w:r>
                                        </w:p>
                                        <w:p w14:paraId="06FFD873" w14:textId="77777777" w:rsidR="00A36577" w:rsidRPr="00A36577" w:rsidRDefault="00A36577" w:rsidP="00A36577">
                                          <w:pPr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23 oktober 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kl. 10.30—15.00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Trygghetsdag</w:t>
                                          </w:r>
                                          <w:bookmarkStart w:id="4" w:name="_Hlk235094675"/>
                                          <w:r w:rsidRPr="00A36577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Dalens allé 12</w:t>
                                          </w:r>
                                          <w:r w:rsidRPr="00A36577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  <w:bookmarkEnd w:id="4"/>
                                        </w:p>
                                        <w:p w14:paraId="201F67B4" w14:textId="06A5DE24" w:rsidR="00A36577" w:rsidRDefault="00A36577" w:rsidP="00A36577">
                                          <w:pPr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28 oktober kl. 11.00 Långpromenad </w:t>
                                          </w:r>
                                          <w:r w:rsidR="008E0AB8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Söders Höjder 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FF0000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E0AB8">
                                            <w:rPr>
                                              <w:rFonts w:ascii="Stockholm Type Bold" w:hAnsi="Stockholm Type Bold"/>
                                              <w:b/>
                                              <w:bCs/>
                                              <w:color w:val="FF0000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Samling vid Gullmarsplans t-bana</w:t>
                                          </w:r>
                                          <w:r w:rsidRPr="00A36577">
                                            <w:rPr>
                                              <w:b/>
                                              <w:bCs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14:paraId="0624D49E" w14:textId="71E079FC" w:rsidR="00A36577" w:rsidRPr="00A36577" w:rsidRDefault="00A36577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bookmarkStart w:id="5" w:name="_Hlk236902199"/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16 november kl. 13.30 Författarträff Edward Summanen</w:t>
                                          </w:r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berättar om Queera Tider. </w:t>
                                          </w:r>
                                          <w:r w:rsidR="00BC17FA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OBS! </w:t>
                                          </w:r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Dalens allé 12.</w:t>
                                          </w:r>
                                        </w:p>
                                        <w:bookmarkEnd w:id="0"/>
                                        <w:bookmarkEnd w:id="5"/>
                                        <w:p w14:paraId="7567C6D9" w14:textId="2F4BB685" w:rsidR="008E0AB8" w:rsidRPr="008E0AB8" w:rsidRDefault="002A4DDC" w:rsidP="002A4DDC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16</w:t>
                                          </w:r>
                                          <w:r w:rsid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—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20 november Barnkonventionsvecka. </w:t>
                                          </w:r>
                                          <w:r w:rsidR="00397BF9"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Mer info kommer</w:t>
                                          </w:r>
                                          <w:r w:rsid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. </w:t>
                                          </w:r>
                                        </w:p>
                                        <w:p w14:paraId="4416DE62" w14:textId="251C0E9F" w:rsidR="002A4DDC" w:rsidRDefault="003966B4" w:rsidP="002A4DDC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2</w:t>
                                          </w:r>
                                          <w:r w:rsidR="002A4DDC"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december </w:t>
                                          </w:r>
                                          <w:r w:rsid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kl. 11.00 </w:t>
                                          </w:r>
                                          <w:r w:rsidR="002A4DDC"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Nobelfika</w:t>
                                          </w:r>
                                        </w:p>
                                        <w:p w14:paraId="58C9F397" w14:textId="6B72FC78" w:rsidR="00A36577" w:rsidRPr="00A36577" w:rsidRDefault="00A36577" w:rsidP="002A4DDC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8 december kl. 13</w:t>
                                          </w:r>
                                          <w:r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.00—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15</w:t>
                                          </w:r>
                                          <w:r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00 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D0D0D" w:themeColor="text1" w:themeTint="F2"/>
                                              <w:sz w:val="18"/>
                                              <w:szCs w:val="18"/>
                                            </w:rPr>
                                            <w:t>Torgträff</w:t>
                                          </w:r>
                                          <w:r w:rsidRPr="00A36577">
                                            <w:rPr>
                                              <w:color w:val="0D0D0D" w:themeColor="text1" w:themeTint="F2"/>
                                              <w:sz w:val="18"/>
                                              <w:szCs w:val="18"/>
                                            </w:rPr>
                                            <w:t xml:space="preserve">. Fika, </w:t>
                                          </w:r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info om stöd och aktiviteter för dig som är senior.</w:t>
                                          </w:r>
                                          <w: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A36577">
                                            <w:rPr>
                                              <w:color w:val="0D0D0D" w:themeColor="text1" w:themeTint="F2"/>
                                              <w:sz w:val="18"/>
                                              <w:szCs w:val="18"/>
                                            </w:rPr>
                                            <w:t>Årsta torg</w:t>
                                          </w:r>
                                          <w:r>
                                            <w:rPr>
                                              <w:color w:val="0D0D0D" w:themeColor="text1" w:themeTint="F2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14:paraId="3C5E3FDA" w14:textId="215192AD" w:rsidR="002A4DDC" w:rsidRDefault="003966B4" w:rsidP="002A4DDC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9</w:t>
                                          </w:r>
                                          <w:r w:rsidR="002A4DDC"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december</w:t>
                                          </w:r>
                                          <w:r w:rsid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kl. 11.00</w:t>
                                          </w:r>
                                          <w:r w:rsidR="002A4DDC"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Luciafika</w:t>
                                          </w:r>
                                          <w:r w:rsidR="002A4DDC"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</w:p>
                                        <w:p w14:paraId="509C753C" w14:textId="5FBCAA41" w:rsidR="008E0AB8" w:rsidRPr="00A36577" w:rsidRDefault="008E0AB8" w:rsidP="002A4DDC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946F19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9 december 11.00 Långpromenad</w:t>
                                          </w:r>
                                          <w: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Gamla Stan. Samling T-</w:t>
                                          </w:r>
                                          <w:r w:rsidR="00946F19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bana</w:t>
                                          </w:r>
                                          <w: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Gullmarsplan</w:t>
                                          </w:r>
                                        </w:p>
                                        <w:p w14:paraId="76126911" w14:textId="7B4AA32F" w:rsidR="00A36577" w:rsidRDefault="002A4DDC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1</w:t>
                                          </w:r>
                                          <w:r w:rsidR="003966B4"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6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december</w:t>
                                          </w:r>
                                          <w:r w:rsid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kl. 11.00</w:t>
                                          </w:r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Pr="00A36577">
                                            <w:rPr>
                                              <w:rFonts w:ascii="Stockholm Type Bold" w:hAnsi="Stockholm Type Bold"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Julfika</w:t>
                                          </w:r>
                                          <w:proofErr w:type="spellEnd"/>
                                          <w:r w:rsidRPr="00A36577"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bookmarkStart w:id="6" w:name="_Hlk235094434"/>
                                          <w:bookmarkStart w:id="7" w:name="_Hlk235094435"/>
                                          <w:bookmarkStart w:id="8" w:name="_Hlk235094436"/>
                                          <w:bookmarkStart w:id="9" w:name="_Hlk235094437"/>
                                          <w:bookmarkStart w:id="10" w:name="_Hlk235094438"/>
                                          <w:bookmarkStart w:id="11" w:name="_Hlk235094439"/>
                                          <w:bookmarkStart w:id="12" w:name="_Hlk235094440"/>
                                          <w:bookmarkStart w:id="13" w:name="_Hlk235094441"/>
                                          <w:bookmarkStart w:id="14" w:name="_Hlk235094442"/>
                                          <w:bookmarkStart w:id="15" w:name="_Hlk235094443"/>
                                          <w:bookmarkStart w:id="16" w:name="_Hlk235094444"/>
                                          <w:bookmarkStart w:id="17" w:name="_Hlk235094445"/>
                                          <w:bookmarkEnd w:id="1"/>
                                        </w:p>
                                        <w:p w14:paraId="70FDDA83" w14:textId="77777777" w:rsidR="0012781A" w:rsidRDefault="0012781A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</w:p>
                                        <w:p w14:paraId="5245D2E0" w14:textId="7B1BD6F5" w:rsidR="00EF62B7" w:rsidRPr="00A36577" w:rsidRDefault="00701F20" w:rsidP="00A36577">
                                          <w:pPr>
                                            <w:rPr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A36577">
                                            <w:rPr>
                                              <w:rFonts w:ascii="Stockholm Type Regular" w:hAnsi="Stockholm Type Regular" w:cs="StockholmType-Regular"/>
                                              <w:i/>
                                              <w:color w:val="000000" w:themeColor="text1"/>
                                              <w:sz w:val="18"/>
                                              <w:szCs w:val="18"/>
                                            </w:rPr>
                                            <w:t>Med reservation för förändringar</w:t>
                                          </w:r>
                                          <w:bookmarkEnd w:id="6"/>
                                          <w:bookmarkEnd w:id="7"/>
                                          <w:bookmarkEnd w:id="8"/>
                                          <w:bookmarkEnd w:id="9"/>
                                          <w:bookmarkEnd w:id="10"/>
                                          <w:bookmarkEnd w:id="11"/>
                                          <w:bookmarkEnd w:id="12"/>
                                          <w:bookmarkEnd w:id="13"/>
                                          <w:bookmarkEnd w:id="14"/>
                                          <w:bookmarkEnd w:id="15"/>
                                          <w:bookmarkEnd w:id="16"/>
                                          <w:bookmarkEnd w:id="17"/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roundrect w14:anchorId="0894DB1F" id="Rektangel med rundade hörn 6" o:spid="_x0000_s1026" style="position:absolute;margin-left:-34.65pt;margin-top:2.25pt;width:365.25pt;height:54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" fillcolor="#e1f1ef" stroked="f" strokeweight="1pt">
                              <v:stroke joinstyle="miter"/>
                              <v:textbox>
                                <w:txbxContent>
                                  <w:p w14:paraId="5B91C985" w14:textId="77777777" w:rsidR="00776EC1" w:rsidRPr="0012781A" w:rsidRDefault="005D77B4" w:rsidP="0037721B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240" w:lineRule="auto"/>
                                      <w:ind w:right="0"/>
                                      <w:rPr>
                                        <w:rFonts w:ascii="Stockholm Type Bold" w:hAnsi="Stockholm Type Bold" w:cs="StockholmType-Bold"/>
                                        <w:color w:val="000000" w:themeColor="text1"/>
                                        <w:szCs w:val="30"/>
                                      </w:rPr>
                                    </w:pPr>
                                    <w:r w:rsidRPr="0012781A">
                                      <w:rPr>
                                        <w:rFonts w:ascii="Stockholm Type Bold" w:hAnsi="Stockholm Type Bold" w:cs="StockholmType-Bold"/>
                                        <w:color w:val="000000" w:themeColor="text1"/>
                                        <w:szCs w:val="30"/>
                                        <w:highlight w:val="yellow"/>
                                      </w:rPr>
                                      <w:t>Extra aktiviteter</w:t>
                                    </w:r>
                                    <w:r w:rsidRPr="0012781A">
                                      <w:rPr>
                                        <w:rFonts w:ascii="Stockholm Type Bold" w:hAnsi="Stockholm Type Bold" w:cs="StockholmType-Bold"/>
                                        <w:color w:val="000000" w:themeColor="text1"/>
                                        <w:szCs w:val="30"/>
                                      </w:rPr>
                                      <w:t xml:space="preserve"> </w:t>
                                    </w:r>
                                  </w:p>
                                  <w:p w14:paraId="420DDB3F" w14:textId="6B51BF21" w:rsidR="00A36577" w:rsidRDefault="00A36577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bookmarkStart w:id="18" w:name="_Hlk236832298"/>
                                    <w:bookmarkStart w:id="19" w:name="_Hlk235094355"/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Invigning Fritidsbanken.</w:t>
                                    </w:r>
                                    <w:r w:rsidRPr="00F83629">
                                      <w:rPr>
                                        <w:color w:val="FF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Skebokvarnsvägen 370</w:t>
                                    </w:r>
                                    <w:r w:rsidR="00946F1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, Högdalen.</w:t>
                                    </w:r>
                                    <w:r w:rsidR="008E0AB8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Information kommer.</w:t>
                                    </w:r>
                                  </w:p>
                                  <w:p w14:paraId="09E91105" w14:textId="7E538B61" w:rsidR="00A36577" w:rsidRPr="00A36577" w:rsidRDefault="00A36577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2 september </w:t>
                                    </w:r>
                                    <w:r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kl. 11.15 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Årsta Bibliotek</w:t>
                                    </w:r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presenterar sitt höstprogram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p w14:paraId="28A0D7EE" w14:textId="77777777" w:rsidR="00A36577" w:rsidRPr="00F83629" w:rsidRDefault="00A36577" w:rsidP="00A36577">
                                    <w:pPr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4 september kl. 14.00 Invigning Rågsveds hjärta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 Rågsveds nya aktivitetshus.</w:t>
                                    </w:r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Rågsveds </w:t>
                                    </w:r>
                                    <w:proofErr w:type="spellStart"/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skolgränd</w:t>
                                    </w:r>
                                    <w:proofErr w:type="spellEnd"/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6—10.</w:t>
                                    </w:r>
                                  </w:p>
                                  <w:p w14:paraId="3D888959" w14:textId="77777777" w:rsidR="00A36577" w:rsidRPr="00F83629" w:rsidRDefault="00A36577" w:rsidP="00A36577">
                                    <w:pPr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7 september kl. 12.00 Föredrag med dietist</w:t>
                                    </w:r>
                                    <w:r w:rsidRPr="00F8362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om proteiner i nya restaurang Silvergaffeln. Lunch finns att köpa. Dalens Allé 10. </w:t>
                                    </w:r>
                                  </w:p>
                                  <w:p w14:paraId="3A09E48A" w14:textId="77777777" w:rsidR="00A36577" w:rsidRPr="00F83629" w:rsidRDefault="00A36577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10 september kl. 10.00 invigning Gnistan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. Mötesplats för seniorer inom LSS. </w:t>
                                    </w:r>
                                    <w:bookmarkStart w:id="20" w:name="_Hlk235617097"/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Kl. 10.00 öppnas dörrarna, kl. 11.00 invigning.</w:t>
                                    </w:r>
                                    <w:bookmarkStart w:id="21" w:name="_Hlk235093395"/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Dalens Allé 12</w:t>
                                    </w:r>
                                    <w:bookmarkEnd w:id="21"/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bookmarkEnd w:id="20"/>
                                  <w:p w14:paraId="2891475E" w14:textId="77777777" w:rsidR="00A36577" w:rsidRDefault="00A36577" w:rsidP="00A36577">
                                    <w:pPr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21—25 september Beredskapsvecka 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— se anslag</w:t>
                                    </w:r>
                                    <w:r w:rsidRPr="00F8362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p w14:paraId="686BB4B1" w14:textId="18FC2B17" w:rsidR="00A36577" w:rsidRPr="00A36577" w:rsidRDefault="00A36577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F83629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30 september kl. 11.00 Långpromenad</w:t>
                                    </w:r>
                                    <w:r w:rsidRPr="00F8362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8E0AB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Haga Parken </w:t>
                                    </w:r>
                                    <w:r w:rsidRPr="00F8362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Samling Gullmarsplan t-bana.</w:t>
                                    </w:r>
                                  </w:p>
                                  <w:p w14:paraId="06FFD873" w14:textId="77777777" w:rsidR="00A36577" w:rsidRPr="00A36577" w:rsidRDefault="00A36577" w:rsidP="00A36577">
                                    <w:pPr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23 oktober 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kl. 10.30—15.00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Trygghetsdag</w:t>
                                    </w:r>
                                    <w:bookmarkStart w:id="22" w:name="_Hlk235094675"/>
                                    <w:r w:rsidRPr="00A3657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Dalens allé 12</w:t>
                                    </w:r>
                                    <w:r w:rsidRPr="00A3657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bookmarkEnd w:id="22"/>
                                  </w:p>
                                  <w:p w14:paraId="201F67B4" w14:textId="06A5DE24" w:rsidR="00A36577" w:rsidRDefault="00A36577" w:rsidP="00A36577">
                                    <w:pPr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28 oktober kl. 11.00 Långpromenad </w:t>
                                    </w:r>
                                    <w:r w:rsidR="008E0AB8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Söders Höjder 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FF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8E0AB8">
                                      <w:rPr>
                                        <w:rFonts w:ascii="Stockholm Type Bold" w:hAnsi="Stockholm Type Bold"/>
                                        <w:b/>
                                        <w:bCs/>
                                        <w:color w:val="FF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Samling vid Gullmarsplans t-bana</w:t>
                                    </w:r>
                                    <w:r w:rsidRPr="00A36577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p w14:paraId="0624D49E" w14:textId="71E079FC" w:rsidR="00A36577" w:rsidRPr="00A36577" w:rsidRDefault="00A36577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bookmarkStart w:id="23" w:name="_Hlk236902199"/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16 november kl. 13.30 Författarträff Edward Summanen</w:t>
                                    </w:r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berättar om Queera Tider. </w:t>
                                    </w:r>
                                    <w:r w:rsidR="00BC17FA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OBS! </w:t>
                                    </w:r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Dalens allé 12.</w:t>
                                    </w:r>
                                  </w:p>
                                  <w:bookmarkEnd w:id="18"/>
                                  <w:bookmarkEnd w:id="23"/>
                                  <w:p w14:paraId="7567C6D9" w14:textId="2F4BB685" w:rsidR="008E0AB8" w:rsidRPr="008E0AB8" w:rsidRDefault="002A4DDC" w:rsidP="002A4DDC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16</w:t>
                                    </w:r>
                                    <w:r w:rsid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—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20 november Barnkonventionsvecka. </w:t>
                                    </w:r>
                                    <w:r w:rsidR="00397BF9"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Mer info kommer</w:t>
                                    </w:r>
                                    <w:r w:rsid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. </w:t>
                                    </w:r>
                                  </w:p>
                                  <w:p w14:paraId="4416DE62" w14:textId="251C0E9F" w:rsidR="002A4DDC" w:rsidRDefault="003966B4" w:rsidP="002A4DDC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2</w:t>
                                    </w:r>
                                    <w:r w:rsidR="002A4DDC"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december </w:t>
                                    </w:r>
                                    <w:r w:rsid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kl. 11.00 </w:t>
                                    </w:r>
                                    <w:r w:rsidR="002A4DDC"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Nobelfika</w:t>
                                    </w:r>
                                  </w:p>
                                  <w:p w14:paraId="58C9F397" w14:textId="6B72FC78" w:rsidR="00A36577" w:rsidRPr="00A36577" w:rsidRDefault="00A36577" w:rsidP="002A4DDC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8 december kl. 13</w:t>
                                    </w:r>
                                    <w:r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.00—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15</w:t>
                                    </w:r>
                                    <w:r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00 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D0D0D" w:themeColor="text1" w:themeTint="F2"/>
                                        <w:sz w:val="18"/>
                                        <w:szCs w:val="18"/>
                                      </w:rPr>
                                      <w:t>Torgträff</w:t>
                                    </w:r>
                                    <w:r w:rsidRPr="00A36577">
                                      <w:rPr>
                                        <w:color w:val="0D0D0D" w:themeColor="text1" w:themeTint="F2"/>
                                        <w:sz w:val="18"/>
                                        <w:szCs w:val="18"/>
                                      </w:rPr>
                                      <w:t xml:space="preserve">. Fika, </w:t>
                                    </w:r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info om stöd och aktiviteter för dig som är senior.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A36577">
                                      <w:rPr>
                                        <w:color w:val="0D0D0D" w:themeColor="text1" w:themeTint="F2"/>
                                        <w:sz w:val="18"/>
                                        <w:szCs w:val="18"/>
                                      </w:rPr>
                                      <w:t>Årsta torg</w:t>
                                    </w:r>
                                    <w:r>
                                      <w:rPr>
                                        <w:color w:val="0D0D0D" w:themeColor="text1" w:themeTint="F2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p w14:paraId="3C5E3FDA" w14:textId="215192AD" w:rsidR="002A4DDC" w:rsidRDefault="003966B4" w:rsidP="002A4DDC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9</w:t>
                                    </w:r>
                                    <w:r w:rsidR="002A4DDC"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december</w:t>
                                    </w:r>
                                    <w:r w:rsid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kl. 11.00</w:t>
                                    </w:r>
                                    <w:r w:rsidR="002A4DDC"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Luciafika</w:t>
                                    </w:r>
                                    <w:r w:rsidR="002A4DDC"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  <w:p w14:paraId="509C753C" w14:textId="5FBCAA41" w:rsidR="008E0AB8" w:rsidRPr="00A36577" w:rsidRDefault="008E0AB8" w:rsidP="002A4DDC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946F19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9 december 11.00 Långpromenad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Gamla Stan. Samling T-</w:t>
                                    </w:r>
                                    <w:r w:rsidR="00946F19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bana</w:t>
                                    </w:r>
                                    <w: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Gullmarsplan</w:t>
                                    </w:r>
                                  </w:p>
                                  <w:p w14:paraId="76126911" w14:textId="7B4AA32F" w:rsidR="00A36577" w:rsidRDefault="002A4DDC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1</w:t>
                                    </w:r>
                                    <w:r w:rsidR="003966B4"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6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december</w:t>
                                    </w:r>
                                    <w:r w:rsid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kl. 11.00</w:t>
                                    </w:r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A36577">
                                      <w:rPr>
                                        <w:rFonts w:ascii="Stockholm Type Bold" w:hAnsi="Stockholm Type Bold"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Julfika</w:t>
                                    </w:r>
                                    <w:proofErr w:type="spellEnd"/>
                                    <w:r w:rsidRPr="00A36577"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bookmarkStart w:id="24" w:name="_Hlk235094434"/>
                                    <w:bookmarkStart w:id="25" w:name="_Hlk235094435"/>
                                    <w:bookmarkStart w:id="26" w:name="_Hlk235094436"/>
                                    <w:bookmarkStart w:id="27" w:name="_Hlk235094437"/>
                                    <w:bookmarkStart w:id="28" w:name="_Hlk235094438"/>
                                    <w:bookmarkStart w:id="29" w:name="_Hlk235094439"/>
                                    <w:bookmarkStart w:id="30" w:name="_Hlk235094440"/>
                                    <w:bookmarkStart w:id="31" w:name="_Hlk235094441"/>
                                    <w:bookmarkStart w:id="32" w:name="_Hlk235094442"/>
                                    <w:bookmarkStart w:id="33" w:name="_Hlk235094443"/>
                                    <w:bookmarkStart w:id="34" w:name="_Hlk235094444"/>
                                    <w:bookmarkStart w:id="35" w:name="_Hlk235094445"/>
                                    <w:bookmarkEnd w:id="19"/>
                                  </w:p>
                                  <w:p w14:paraId="70FDDA83" w14:textId="77777777" w:rsidR="0012781A" w:rsidRDefault="0012781A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  <w:p w14:paraId="5245D2E0" w14:textId="7B1BD6F5" w:rsidR="00EF62B7" w:rsidRPr="00A36577" w:rsidRDefault="00701F20" w:rsidP="00A36577">
                                    <w:pPr>
                                      <w:rPr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</w:pPr>
                                    <w:r w:rsidRPr="00A36577">
                                      <w:rPr>
                                        <w:rFonts w:ascii="Stockholm Type Regular" w:hAnsi="Stockholm Type Regular" w:cs="StockholmType-Regular"/>
                                        <w:i/>
                                        <w:color w:val="000000" w:themeColor="text1"/>
                                        <w:sz w:val="18"/>
                                        <w:szCs w:val="18"/>
                                      </w:rPr>
                                      <w:t>Med reservation för förändringar</w:t>
                                    </w:r>
                                    <w:bookmarkEnd w:id="24"/>
                                    <w:bookmarkEnd w:id="25"/>
                                    <w:bookmarkEnd w:id="26"/>
                                    <w:bookmarkEnd w:id="27"/>
                                    <w:bookmarkEnd w:id="28"/>
                                    <w:bookmarkEnd w:id="29"/>
                                    <w:bookmarkEnd w:id="30"/>
                                    <w:bookmarkEnd w:id="31"/>
                                    <w:bookmarkEnd w:id="32"/>
                                    <w:bookmarkEnd w:id="33"/>
                                    <w:bookmarkEnd w:id="34"/>
                                    <w:bookmarkEnd w:id="35"/>
                                  </w:p>
                                </w:txbxContent>
                              </v:textbox>
                            </v:roundrect>
                          </w:pict>
                        </mc:Fallback>
                      </mc:AlternateContent>
                    </w:r>
                  </w:p>
                  <w:p w14:paraId="4D49E7A7" w14:textId="3A667826" w:rsidR="006C185F" w:rsidRPr="00845950" w:rsidRDefault="006C185F" w:rsidP="006C185F">
                    <w:pPr>
                      <w:pStyle w:val="Informationstext"/>
                      <w:rPr>
                        <w:rFonts w:ascii="Stockholm Type Bold" w:hAnsi="Stockholm Type Bold"/>
                        <w:color w:val="auto"/>
                        <w:sz w:val="32"/>
                        <w:szCs w:val="20"/>
                      </w:rPr>
                    </w:pPr>
                    <w:r w:rsidRPr="00845950">
                      <w:rPr>
                        <w:rFonts w:ascii="Stockholm Type Bold" w:hAnsi="Stockholm Type Bold"/>
                        <w:color w:val="auto"/>
                        <w:sz w:val="32"/>
                        <w:szCs w:val="20"/>
                      </w:rPr>
                      <w:t xml:space="preserve"> </w:t>
                    </w:r>
                  </w:p>
                </w:sdtContent>
              </w:sdt>
              <w:p w14:paraId="2748E103" w14:textId="77777777" w:rsidR="00BA68F9" w:rsidRPr="00845950" w:rsidRDefault="00BA68F9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</w:p>
              <w:p w14:paraId="31ED06C8" w14:textId="77777777" w:rsidR="00BA68F9" w:rsidRPr="00845950" w:rsidRDefault="00BA68F9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</w:p>
              <w:p w14:paraId="6D2A0690" w14:textId="77777777" w:rsidR="00BA68F9" w:rsidRPr="00845950" w:rsidRDefault="00BA68F9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</w:p>
              <w:p w14:paraId="004AAF56" w14:textId="77777777" w:rsidR="000E2938" w:rsidRPr="00121728" w:rsidRDefault="000E2938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  <w:r w:rsidRPr="00845950"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w:t>Välkommen!</w:t>
                </w:r>
              </w:p>
              <w:p w14:paraId="4C3534CF" w14:textId="77777777" w:rsidR="00C77DAE" w:rsidRPr="00710791" w:rsidRDefault="00710791" w:rsidP="00710791">
                <w:pPr>
                  <w:tabs>
                    <w:tab w:val="left" w:pos="2127"/>
                  </w:tabs>
                  <w:rPr>
                    <w:sz w:val="32"/>
                    <w:szCs w:val="32"/>
                  </w:rPr>
                </w:pPr>
                <w:r>
                  <w:rPr>
                    <w:sz w:val="32"/>
                    <w:szCs w:val="32"/>
                  </w:rPr>
                  <w:tab/>
                </w:r>
                <w:r w:rsidR="00DB148F">
                  <w:rPr>
                    <w:sz w:val="32"/>
                    <w:szCs w:val="32"/>
                  </w:rPr>
                  <w:t xml:space="preserve"> </w:t>
                </w:r>
              </w:p>
            </w:tc>
          </w:tr>
          <w:tr w:rsidR="000E51DD" w14:paraId="5CA1896E" w14:textId="77777777" w:rsidTr="006C185F">
            <w:trPr>
              <w:trHeight w:hRule="exact" w:val="2550"/>
            </w:trPr>
            <w:tc>
              <w:tcPr>
                <w:tcW w:w="1850" w:type="dxa"/>
                <w:vAlign w:val="bottom"/>
              </w:tcPr>
              <w:p w14:paraId="645C6C8C" w14:textId="77777777" w:rsidR="000E51DD" w:rsidRPr="0030090F" w:rsidRDefault="000E51DD" w:rsidP="004A4594">
                <w:pPr>
                  <w:rPr>
                    <w:rFonts w:ascii="Stockholm Type Bold" w:hAnsi="Stockholm Type Bold" w:cs="Arial"/>
                    <w:sz w:val="20"/>
                    <w:szCs w:val="20"/>
                    <w:lang w:val="en-US"/>
                  </w:rPr>
                </w:pPr>
              </w:p>
            </w:tc>
            <w:tc>
              <w:tcPr>
                <w:tcW w:w="2009" w:type="dxa"/>
                <w:shd w:val="clear" w:color="auto" w:fill="auto"/>
                <w:vAlign w:val="bottom"/>
              </w:tcPr>
              <w:p w14:paraId="48BD115F" w14:textId="47C3C4A9" w:rsidR="000E51DD" w:rsidRPr="000E51DD" w:rsidRDefault="00A0771C" w:rsidP="004A4594">
                <w:pPr>
                  <w:rPr>
                    <w:lang w:val="en-US"/>
                  </w:rPr>
                </w:pPr>
                <w:r>
                  <w:rPr>
                    <w:noProof/>
                    <w:sz w:val="32"/>
                    <w:szCs w:val="32"/>
                    <w:lang w:eastAsia="sv-SE"/>
                  </w:rPr>
                  <mc:AlternateContent>
                    <mc:Choice Requires="wps">
                      <w:drawing>
                        <wp:anchor distT="0" distB="0" distL="114300" distR="114300" simplePos="0" relativeHeight="251664384" behindDoc="0" locked="0" layoutInCell="1" allowOverlap="1" wp14:anchorId="691F2E4F" wp14:editId="792D4CBA">
                          <wp:simplePos x="0" y="0"/>
                          <wp:positionH relativeFrom="column">
                            <wp:posOffset>-1609725</wp:posOffset>
                          </wp:positionH>
                          <wp:positionV relativeFrom="paragraph">
                            <wp:posOffset>1136015</wp:posOffset>
                          </wp:positionV>
                          <wp:extent cx="4645025" cy="853440"/>
                          <wp:effectExtent l="0" t="0" r="3175" b="3810"/>
                          <wp:wrapNone/>
                          <wp:docPr id="5" name="Rektangel med rundade hörn 5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4645025" cy="85344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E1F1EF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18A7256" w14:textId="25719627" w:rsidR="00D77CC0" w:rsidRPr="00A36577" w:rsidRDefault="00FA03D1" w:rsidP="00D77CC0">
                                      <w:pPr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</w:pPr>
                                      <w:proofErr w:type="spellStart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Seniorträffarna</w:t>
                                      </w:r>
                                      <w:proofErr w:type="spellEnd"/>
                                      <w:r w:rsidR="00CD3D49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 xml:space="preserve"> 08</w:t>
                                      </w:r>
                                      <w:r w:rsidR="008A1872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—</w:t>
                                      </w:r>
                                      <w:r w:rsidR="00D073C1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508 14</w:t>
                                      </w:r>
                                      <w:r w:rsidR="00D073C1" w:rsidRPr="00A36577">
                                        <w:rPr>
                                          <w:rFonts w:ascii="Calibri" w:hAnsi="Calibri" w:cs="Calibri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 </w:t>
                                      </w:r>
                                      <w:r w:rsidR="00D073C1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149</w:t>
                                      </w:r>
                                    </w:p>
                                    <w:p w14:paraId="27510F7B" w14:textId="77777777" w:rsidR="00D77CC0" w:rsidRPr="00A36577" w:rsidRDefault="00F65360" w:rsidP="00D77CC0">
                                      <w:pPr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</w:pPr>
                                      <w:proofErr w:type="spellStart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Hälsofrämjande</w:t>
                                      </w:r>
                                      <w:proofErr w:type="spellEnd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 xml:space="preserve"> enheten </w:t>
                                      </w:r>
                                      <w:proofErr w:type="spellStart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vuxna</w:t>
                                      </w:r>
                                      <w:proofErr w:type="spellEnd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och</w:t>
                                      </w:r>
                                      <w:proofErr w:type="spellEnd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äldre</w:t>
                                      </w:r>
                                      <w:proofErr w:type="spellEnd"/>
                                    </w:p>
                                    <w:p w14:paraId="6BCBAB09" w14:textId="590E7987" w:rsidR="006C185F" w:rsidRPr="00A36577" w:rsidRDefault="00A86AE3" w:rsidP="00D77CC0">
                                      <w:pPr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</w:pPr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Enskede-Årsta-</w:t>
                                      </w:r>
                                      <w:proofErr w:type="spellStart"/>
                                      <w:r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Vantör</w:t>
                                      </w:r>
                                      <w:r w:rsidR="00B479BD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s</w:t>
                                      </w:r>
                                      <w:proofErr w:type="spellEnd"/>
                                      <w:r w:rsidR="006C185F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="00B479BD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s</w:t>
                                      </w:r>
                                      <w:r w:rsidR="006C185F" w:rsidRPr="00A36577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lang w:val="en-US"/>
                                        </w:rPr>
                                        <w:t>tadsdelsförvaltning</w:t>
                                      </w:r>
                                      <w:proofErr w:type="spellEnd"/>
                                    </w:p>
                                    <w:p w14:paraId="7F6D71CD" w14:textId="77777777" w:rsidR="00D77CC0" w:rsidRDefault="00D77CC0" w:rsidP="00D77CC0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oundrect w14:anchorId="691F2E4F" id="Rektangel med rundade hörn 5" o:spid="_x0000_s1027" style="position:absolute;margin-left:-126.75pt;margin-top:89.45pt;width:365.75pt;height:6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" fillcolor="#e1f1ef" stroked="f" strokeweight="1pt">
                          <v:stroke joinstyle="miter"/>
                          <v:textbox>
                            <w:txbxContent>
                              <w:p w14:paraId="318A7256" w14:textId="25719627" w:rsidR="00D77CC0" w:rsidRPr="00A36577" w:rsidRDefault="00FA03D1" w:rsidP="00D77CC0">
                                <w:pPr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</w:pPr>
                                <w:proofErr w:type="spellStart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Seniorträffarna</w:t>
                                </w:r>
                                <w:proofErr w:type="spellEnd"/>
                                <w:r w:rsidR="00CD3D49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 xml:space="preserve"> 08</w:t>
                                </w:r>
                                <w:r w:rsidR="008A1872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—</w:t>
                                </w:r>
                                <w:r w:rsidR="00D073C1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508 14</w:t>
                                </w:r>
                                <w:r w:rsidR="00D073C1" w:rsidRPr="00A36577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 </w:t>
                                </w:r>
                                <w:r w:rsidR="00D073C1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149</w:t>
                                </w:r>
                              </w:p>
                              <w:p w14:paraId="27510F7B" w14:textId="77777777" w:rsidR="00D77CC0" w:rsidRPr="00A36577" w:rsidRDefault="00F65360" w:rsidP="00D77CC0">
                                <w:pPr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</w:pPr>
                                <w:proofErr w:type="spellStart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Hälsofrämjande</w:t>
                                </w:r>
                                <w:proofErr w:type="spellEnd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 xml:space="preserve"> enheten </w:t>
                                </w:r>
                                <w:proofErr w:type="spellStart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vuxna</w:t>
                                </w:r>
                                <w:proofErr w:type="spellEnd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och</w:t>
                                </w:r>
                                <w:proofErr w:type="spellEnd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äldre</w:t>
                                </w:r>
                                <w:proofErr w:type="spellEnd"/>
                              </w:p>
                              <w:p w14:paraId="6BCBAB09" w14:textId="590E7987" w:rsidR="006C185F" w:rsidRPr="00A36577" w:rsidRDefault="00A86AE3" w:rsidP="00D77CC0">
                                <w:pPr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</w:pPr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Enskede-Årsta-</w:t>
                                </w:r>
                                <w:proofErr w:type="spellStart"/>
                                <w:r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Vantör</w:t>
                                </w:r>
                                <w:r w:rsidR="00B479BD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s</w:t>
                                </w:r>
                                <w:proofErr w:type="spellEnd"/>
                                <w:r w:rsidR="006C185F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B479BD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s</w:t>
                                </w:r>
                                <w:r w:rsidR="006C185F" w:rsidRPr="00A36577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lang w:val="en-US"/>
                                  </w:rPr>
                                  <w:t>tadsdelsförvaltning</w:t>
                                </w:r>
                                <w:proofErr w:type="spellEnd"/>
                              </w:p>
                              <w:p w14:paraId="7F6D71CD" w14:textId="77777777" w:rsidR="00D77CC0" w:rsidRDefault="00D77CC0" w:rsidP="00D77CC0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roundrect>
                      </w:pict>
                    </mc:Fallback>
                  </mc:AlternateContent>
                </w:r>
              </w:p>
            </w:tc>
            <w:tc>
              <w:tcPr>
                <w:tcW w:w="3229" w:type="dxa"/>
                <w:vAlign w:val="bottom"/>
              </w:tcPr>
              <w:p w14:paraId="1850538A" w14:textId="7DE14FEA" w:rsidR="000E51DD" w:rsidRDefault="001C2F47" w:rsidP="005265C0">
                <w:pPr>
                  <w:spacing w:line="240" w:lineRule="auto"/>
                  <w:ind w:right="0"/>
                  <w:jc w:val="right"/>
                </w:pPr>
              </w:p>
            </w:tc>
          </w:tr>
        </w:tbl>
      </w:sdtContent>
    </w:sdt>
    <w:p w14:paraId="3C2238EC" w14:textId="02462273" w:rsidR="00342978" w:rsidRPr="004A4594" w:rsidRDefault="0012781A">
      <w:pPr>
        <w:spacing w:line="240" w:lineRule="auto"/>
        <w:rPr>
          <w:sz w:val="2"/>
          <w:szCs w:val="2"/>
        </w:rPr>
      </w:pPr>
      <w:r w:rsidRPr="00BA68F9">
        <w:rPr>
          <w:noProof/>
          <w:color w:val="C40068" w:themeColor="text2"/>
          <w:sz w:val="96"/>
          <w:szCs w:val="96"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6539E3" wp14:editId="59E0DD55">
                <wp:simplePos x="0" y="0"/>
                <wp:positionH relativeFrom="column">
                  <wp:posOffset>4447251</wp:posOffset>
                </wp:positionH>
                <wp:positionV relativeFrom="paragraph">
                  <wp:posOffset>-9825645</wp:posOffset>
                </wp:positionV>
                <wp:extent cx="2307978" cy="9239003"/>
                <wp:effectExtent l="0" t="0" r="0" b="635"/>
                <wp:wrapNone/>
                <wp:docPr id="2" name="Rektangel med rundade hör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7978" cy="9239003"/>
                        </a:xfrm>
                        <a:prstGeom prst="roundRect">
                          <a:avLst/>
                        </a:prstGeom>
                        <a:solidFill>
                          <a:srgbClr val="E1F1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FC1C9" w14:textId="77777777" w:rsidR="00701F20" w:rsidRPr="00233CD0" w:rsidRDefault="00701F20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9991"/>
                                <w:sz w:val="44"/>
                                <w:szCs w:val="30"/>
                              </w:rPr>
                            </w:pPr>
                            <w:r w:rsidRPr="00233CD0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9991"/>
                                <w:sz w:val="44"/>
                                <w:szCs w:val="30"/>
                              </w:rPr>
                              <w:t>Program</w:t>
                            </w:r>
                          </w:p>
                          <w:p w14:paraId="7EC082EF" w14:textId="2C0882D7" w:rsidR="00C70091" w:rsidRPr="00BF2BB7" w:rsidRDefault="00ED08A9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Start </w:t>
                            </w:r>
                            <w:r w:rsidR="005C44B8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10 </w:t>
                            </w: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september</w:t>
                            </w:r>
                          </w:p>
                          <w:p w14:paraId="281AC3E7" w14:textId="77777777" w:rsidR="00ED08A9" w:rsidRPr="007373F5" w:rsidRDefault="00ED08A9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4"/>
                              </w:rPr>
                            </w:pPr>
                          </w:p>
                          <w:p w14:paraId="3A6C154B" w14:textId="4A01482D" w:rsidR="00BA68F9" w:rsidRPr="00BF2BB7" w:rsidRDefault="00BA68F9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Måndag</w:t>
                            </w:r>
                            <w:r w:rsidR="0081110F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ar</w:t>
                            </w:r>
                          </w:p>
                          <w:p w14:paraId="484AB8B2" w14:textId="18522EE2" w:rsidR="00B479BD" w:rsidRPr="00BF2BB7" w:rsidRDefault="00B479BD" w:rsidP="00BF2BB7">
                            <w:pPr>
                              <w:spacing w:line="240" w:lineRule="auto"/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color w:val="000000" w:themeColor="text1"/>
                                <w:sz w:val="22"/>
                              </w:rPr>
                              <w:t>Gym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 xml:space="preserve"> kl. 8.30</w:t>
                            </w:r>
                            <w:r w:rsid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15.30 Efter introduktion 08</w:t>
                            </w:r>
                            <w:r w:rsidR="0012781A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508 14</w:t>
                            </w:r>
                            <w:r w:rsidRPr="00BF2BB7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</w:rPr>
                              <w:t> 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149</w:t>
                            </w:r>
                          </w:p>
                          <w:p w14:paraId="5F79AB7F" w14:textId="48B0FC51" w:rsidR="00EF66A5" w:rsidRPr="00BF2BB7" w:rsidRDefault="00B73825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Promenad</w:t>
                            </w:r>
                            <w:r w:rsidR="008A39AF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*</w:t>
                            </w:r>
                            <w:r w:rsidR="007373F5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 xml:space="preserve">kl. </w:t>
                            </w:r>
                            <w:r w:rsidR="00EF66A5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10.00</w:t>
                            </w:r>
                            <w:r w:rsidR="00EF66A5" w:rsidRPr="00BF2BB7">
                              <w:rPr>
                                <w:rFonts w:cs="StockholmType-Bold"/>
                                <w:bCs/>
                                <w:color w:val="0D0D0D" w:themeColor="text1" w:themeTint="F2"/>
                                <w:sz w:val="22"/>
                              </w:rPr>
                              <w:t xml:space="preserve"> </w:t>
                            </w:r>
                          </w:p>
                          <w:p w14:paraId="59B50B64" w14:textId="7D854E1D" w:rsidR="00EF66A5" w:rsidRPr="00BF2BB7" w:rsidRDefault="00EF66A5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Café</w:t>
                            </w:r>
                            <w:r w:rsidR="007373F5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 xml:space="preserve">kl. </w:t>
                            </w:r>
                            <w:r w:rsidR="002B03D4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10.0</w:t>
                            </w:r>
                            <w:r w:rsidR="00DE65DD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="0012781A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="00DE65DD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15</w:t>
                            </w:r>
                            <w:r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.00</w:t>
                            </w:r>
                          </w:p>
                          <w:p w14:paraId="3F7AAD02" w14:textId="5E0E358E" w:rsidR="003220B4" w:rsidRPr="00BF2BB7" w:rsidRDefault="003220B4" w:rsidP="00BF2BB7">
                            <w:pP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Hantverk/pyssel</w:t>
                            </w:r>
                          </w:p>
                          <w:p w14:paraId="19D9F4FD" w14:textId="7406AF29" w:rsidR="00845950" w:rsidRPr="00BF2BB7" w:rsidRDefault="003220B4" w:rsidP="00BF2BB7">
                            <w:pP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och </w:t>
                            </w:r>
                            <w:r w:rsidRPr="00BF2BB7">
                              <w:rPr>
                                <w:rFonts w:ascii="Stockholm Type Bold" w:hAnsi="Stockholm Type Bold"/>
                                <w:b/>
                                <w:color w:val="000000" w:themeColor="text1"/>
                                <w:sz w:val="22"/>
                              </w:rPr>
                              <w:t>a</w:t>
                            </w:r>
                            <w:r w:rsidR="007373F5" w:rsidRPr="00BF2BB7">
                              <w:rPr>
                                <w:rFonts w:ascii="Stockholm Type Bold" w:hAnsi="Stockholm Type Bold"/>
                                <w:b/>
                                <w:color w:val="000000" w:themeColor="text1"/>
                                <w:sz w:val="22"/>
                              </w:rPr>
                              <w:t>kvarellgrup</w:t>
                            </w:r>
                            <w:r w:rsidR="009A5911" w:rsidRPr="00BF2BB7">
                              <w:rPr>
                                <w:rFonts w:ascii="Stockholm Type Bold" w:hAnsi="Stockholm Type Bold"/>
                                <w:b/>
                                <w:color w:val="000000" w:themeColor="text1"/>
                                <w:sz w:val="22"/>
                              </w:rPr>
                              <w:t>p</w:t>
                            </w:r>
                            <w:r w:rsidR="00192075" w:rsidRPr="00BF2BB7">
                              <w:rPr>
                                <w:rFonts w:ascii="Stockholm Type Bold" w:hAnsi="Stockholm Type Bold"/>
                                <w:b/>
                                <w:color w:val="000000" w:themeColor="text1"/>
                                <w:sz w:val="22"/>
                              </w:rPr>
                              <w:t>*</w:t>
                            </w:r>
                            <w:r w:rsidR="000F05C5" w:rsidRPr="00BF2BB7">
                              <w:rPr>
                                <w:rFonts w:ascii="Stockholm Type Bold" w:hAnsi="Stockholm Type Bold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</w:p>
                          <w:p w14:paraId="33870346" w14:textId="524B18CA" w:rsidR="00B4690C" w:rsidRDefault="007373F5" w:rsidP="00BF2BB7">
                            <w:pPr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kl.</w:t>
                            </w:r>
                            <w:r w:rsidR="00845950" w:rsidRPr="00BF2BB7">
                              <w:rPr>
                                <w:rFonts w:ascii="Stockholm Type Bold" w:hAnsi="Stockholm Type Bold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B73825"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12</w:t>
                            </w:r>
                            <w:r w:rsidR="00D561AF"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.0</w:t>
                            </w:r>
                            <w:r w:rsidR="00BA68F9"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="00192075"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</w:p>
                          <w:p w14:paraId="5549BFEA" w14:textId="77777777" w:rsidR="0012781A" w:rsidRPr="0012781A" w:rsidRDefault="0012781A" w:rsidP="00BF2BB7">
                            <w:pPr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5613A117" w14:textId="2C4B7E73" w:rsidR="00BA68F9" w:rsidRPr="00BF2BB7" w:rsidRDefault="00BA68F9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Onsdag</w:t>
                            </w:r>
                            <w:r w:rsidR="0081110F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ar</w:t>
                            </w:r>
                          </w:p>
                          <w:p w14:paraId="3F3E5889" w14:textId="32B708EA" w:rsidR="00B479BD" w:rsidRPr="00BF2BB7" w:rsidRDefault="00B479BD" w:rsidP="00BF2BB7">
                            <w:pPr>
                              <w:spacing w:line="240" w:lineRule="auto"/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color w:val="000000" w:themeColor="text1"/>
                                <w:sz w:val="22"/>
                              </w:rPr>
                              <w:t>Gym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 xml:space="preserve"> kl. 8.30</w:t>
                            </w:r>
                            <w:r w:rsidR="0012781A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15.</w:t>
                            </w:r>
                            <w:r w:rsidR="00333126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0 Efter introduktion 08</w:t>
                            </w:r>
                            <w:r w:rsidR="0012781A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508 14</w:t>
                            </w:r>
                            <w:r w:rsidRPr="00BF2BB7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</w:rPr>
                              <w:t> 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149</w:t>
                            </w:r>
                          </w:p>
                          <w:p w14:paraId="4A17C872" w14:textId="7077F917" w:rsidR="00FB126F" w:rsidRPr="00BF2BB7" w:rsidRDefault="00FB126F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>Balansträning</w:t>
                            </w:r>
                            <w:r w:rsidR="007373F5"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kl. 10.00</w:t>
                            </w:r>
                          </w:p>
                          <w:p w14:paraId="0D719622" w14:textId="714D20D6" w:rsidR="00DE65DD" w:rsidRPr="00BF2BB7" w:rsidRDefault="00DE65DD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Café</w:t>
                            </w:r>
                            <w:r w:rsidR="007373F5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92075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kl. 1</w:t>
                            </w:r>
                            <w:r w:rsidR="00701F20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="00192075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.</w:t>
                            </w:r>
                            <w:r w:rsidR="00701F20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3</w:t>
                            </w:r>
                            <w:r w:rsidR="00192075"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="0012781A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cs="StockholmType-Bold"/>
                                <w:bCs/>
                                <w:color w:val="000000" w:themeColor="text1"/>
                                <w:sz w:val="22"/>
                              </w:rPr>
                              <w:t>15.00</w:t>
                            </w:r>
                          </w:p>
                          <w:p w14:paraId="05BA8929" w14:textId="7C5E8CC3" w:rsidR="00B4690C" w:rsidRPr="0012781A" w:rsidRDefault="00274696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Kortspel</w:t>
                            </w:r>
                            <w:r w:rsidR="003220B4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*</w:t>
                            </w: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0D6EE7" w:rsidRPr="00BF2BB7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2"/>
                              </w:rPr>
                              <w:t>kl. 1</w:t>
                            </w:r>
                            <w:r w:rsidR="00845950" w:rsidRPr="00BF2BB7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2"/>
                              </w:rPr>
                              <w:t>2</w:t>
                            </w:r>
                            <w:r w:rsidR="000D6EE7" w:rsidRPr="00BF2BB7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2"/>
                              </w:rPr>
                              <w:t>.00</w:t>
                            </w:r>
                          </w:p>
                          <w:p w14:paraId="5F286460" w14:textId="77777777" w:rsidR="0028345D" w:rsidRPr="00BF2BB7" w:rsidRDefault="0028345D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0B1F533C" w14:textId="3A5E4425" w:rsidR="008D7EFF" w:rsidRPr="00BF2BB7" w:rsidRDefault="008D7EFF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bookmarkStart w:id="36" w:name="_Hlk235087633"/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Torsdag</w:t>
                            </w:r>
                            <w:r w:rsidR="0081110F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ar</w:t>
                            </w:r>
                          </w:p>
                          <w:bookmarkEnd w:id="36"/>
                          <w:p w14:paraId="3EB4705D" w14:textId="151BFEB5" w:rsidR="00274696" w:rsidRPr="00BF2BB7" w:rsidRDefault="00274696" w:rsidP="00BF2BB7">
                            <w:pPr>
                              <w:spacing w:line="240" w:lineRule="auto"/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color w:val="000000" w:themeColor="text1"/>
                                <w:sz w:val="22"/>
                              </w:rPr>
                              <w:t>Gym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 xml:space="preserve"> kl. 8.30</w:t>
                            </w:r>
                            <w:r w:rsidR="0012781A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15.30 Efter introduktion</w:t>
                            </w:r>
                            <w:r w:rsidR="003B5C18"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 xml:space="preserve"> 08</w:t>
                            </w:r>
                            <w:r w:rsidR="0012781A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="003B5C18" w:rsidRPr="00BF2BB7">
                              <w:rPr>
                                <w:rFonts w:cs="StockholmType-Regular"/>
                                <w:color w:val="000000" w:themeColor="text1"/>
                                <w:sz w:val="22"/>
                              </w:rPr>
                              <w:t>508 14 149</w:t>
                            </w:r>
                          </w:p>
                          <w:p w14:paraId="4BC8CC95" w14:textId="5713E1F2" w:rsidR="003F1A86" w:rsidRPr="00BF2BB7" w:rsidRDefault="00845950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  <w:t>Lätt</w:t>
                            </w:r>
                            <w:r w:rsidR="0081110F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  <w:t>f</w:t>
                            </w:r>
                            <w:r w:rsidR="003F1A86"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  <w:t xml:space="preserve">rukost </w:t>
                            </w:r>
                            <w:r w:rsidR="003F1A86" w:rsidRPr="00BF2BB7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>kl. 9.00</w:t>
                            </w:r>
                            <w:r w:rsidR="0012781A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>—</w:t>
                            </w:r>
                            <w:r w:rsidR="003F1A86" w:rsidRPr="00BF2BB7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>10.30</w:t>
                            </w:r>
                            <w:r w:rsidR="00192075" w:rsidRPr="00BF2BB7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 xml:space="preserve"> start</w:t>
                            </w:r>
                            <w:r w:rsidR="00B4690C" w:rsidRPr="00BF2BB7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 xml:space="preserve"> </w:t>
                            </w:r>
                            <w:r w:rsidR="008E0AB8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 xml:space="preserve">10 </w:t>
                            </w:r>
                            <w:r w:rsidR="00B4690C" w:rsidRPr="00BF2BB7">
                              <w:rPr>
                                <w:rFonts w:cs="StockholmType-Regular"/>
                                <w:color w:val="0D0D0D" w:themeColor="text1" w:themeTint="F2"/>
                                <w:sz w:val="22"/>
                              </w:rPr>
                              <w:t>september</w:t>
                            </w:r>
                          </w:p>
                          <w:p w14:paraId="715D5B46" w14:textId="5654A57A" w:rsidR="008D7EFF" w:rsidRPr="00BF2BB7" w:rsidRDefault="008D7EFF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>Café</w:t>
                            </w:r>
                            <w:r w:rsidR="007373F5"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92075"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kl. 1</w:t>
                            </w:r>
                            <w:r w:rsidR="00B4690C"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="00192075"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.</w:t>
                            </w:r>
                            <w:r w:rsidR="00B4690C"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3</w:t>
                            </w:r>
                            <w:r w:rsidR="00192075"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0</w:t>
                            </w:r>
                            <w:r w:rsidR="0012781A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="00DE65DD"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15</w:t>
                            </w:r>
                            <w:r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 xml:space="preserve">.00 </w:t>
                            </w:r>
                          </w:p>
                          <w:p w14:paraId="28DACB7D" w14:textId="77D6894F" w:rsidR="00B4690C" w:rsidRPr="00BF2BB7" w:rsidRDefault="008D7EFF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>Bingo</w:t>
                            </w:r>
                            <w:r w:rsidR="008A39AF"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>*</w:t>
                            </w:r>
                            <w:r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BF2BB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kl. 13.00</w:t>
                            </w:r>
                          </w:p>
                          <w:p w14:paraId="703B3F7C" w14:textId="7D891988" w:rsidR="00701F20" w:rsidRPr="00BF2BB7" w:rsidRDefault="00701F20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59AD1174" w14:textId="538877D8" w:rsidR="00701F20" w:rsidRPr="00BF2BB7" w:rsidRDefault="00701F20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2"/>
                                <w:highlight w:val="yellow"/>
                              </w:rPr>
                              <w:t>Fredagar</w:t>
                            </w:r>
                          </w:p>
                          <w:p w14:paraId="4CC9336A" w14:textId="7472EC0C" w:rsidR="00701F20" w:rsidRPr="00BF2BB7" w:rsidRDefault="00701F20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Regular" w:hAnsi="Stockholm Type Regular" w:cs="StockholmType-Regular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="Stockholm Type Bold" w:hAnsi="Stockholm Type Bold" w:cs="StockholmType-Regular"/>
                                <w:b/>
                                <w:color w:val="000000" w:themeColor="text1"/>
                                <w:sz w:val="22"/>
                              </w:rPr>
                              <w:t xml:space="preserve">Gym </w:t>
                            </w:r>
                            <w:r w:rsidRPr="00BF2BB7">
                              <w:rPr>
                                <w:rFonts w:ascii="Stockholm Type Regular" w:hAnsi="Stockholm Type Regular" w:cs="StockholmType-Regular"/>
                                <w:bCs/>
                                <w:color w:val="000000" w:themeColor="text1"/>
                                <w:sz w:val="22"/>
                              </w:rPr>
                              <w:t>kl. 8.30</w:t>
                            </w:r>
                            <w:r w:rsidR="0012781A">
                              <w:rPr>
                                <w:rFonts w:ascii="Stockholm Type Regular" w:hAnsi="Stockholm Type Regular" w:cs="StockholmType-Regular"/>
                                <w:bCs/>
                                <w:color w:val="000000" w:themeColor="text1"/>
                                <w:sz w:val="22"/>
                              </w:rPr>
                              <w:t>—</w:t>
                            </w:r>
                            <w:r w:rsidRPr="00BF2BB7">
                              <w:rPr>
                                <w:rFonts w:ascii="Stockholm Type Regular" w:hAnsi="Stockholm Type Regular" w:cs="StockholmType-Regular"/>
                                <w:bCs/>
                                <w:color w:val="000000" w:themeColor="text1"/>
                                <w:sz w:val="22"/>
                              </w:rPr>
                              <w:t>15.30</w:t>
                            </w:r>
                          </w:p>
                          <w:p w14:paraId="313344D1" w14:textId="7BAC588A" w:rsidR="007373F5" w:rsidRPr="001C2F47" w:rsidRDefault="001C2F47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</w:pPr>
                            <w:r w:rsidRPr="001C2F4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Efter introduktion 08—508 14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</w:rPr>
                              <w:t> </w:t>
                            </w:r>
                            <w:r w:rsidRPr="001C2F47">
                              <w:rPr>
                                <w:rFonts w:ascii="Stockholm Type Regular" w:hAnsi="Stockholm Type Regular" w:cs="StockholmType-Regular"/>
                                <w:color w:val="000000" w:themeColor="text1"/>
                                <w:sz w:val="22"/>
                              </w:rPr>
                              <w:t>149</w:t>
                            </w:r>
                          </w:p>
                          <w:p w14:paraId="7578C2BA" w14:textId="77777777" w:rsidR="001C2F47" w:rsidRDefault="001C2F47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Theme="majorHAnsi" w:hAnsiTheme="majorHAnsi" w:cs="StockholmType-Regular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bookmarkStart w:id="37" w:name="_Hlk235094305"/>
                          </w:p>
                          <w:p w14:paraId="16E3D607" w14:textId="1DCDA67D" w:rsidR="00192075" w:rsidRDefault="00192075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Theme="majorHAnsi" w:hAnsiTheme="majorHAnsi" w:cs="StockholmType-Regular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F2BB7">
                              <w:rPr>
                                <w:rFonts w:asciiTheme="majorHAnsi" w:hAnsiTheme="majorHAnsi" w:cs="StockholmType-Regular"/>
                                <w:b/>
                                <w:color w:val="000000" w:themeColor="text1"/>
                                <w:sz w:val="22"/>
                              </w:rPr>
                              <w:t>*Volontärledd</w:t>
                            </w:r>
                          </w:p>
                          <w:p w14:paraId="22CD7775" w14:textId="77777777" w:rsidR="0012781A" w:rsidRDefault="0012781A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Theme="majorHAnsi" w:hAnsiTheme="majorHAnsi" w:cs="StockholmType-Regular"/>
                                <w:b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18CF21C1" w14:textId="77777777" w:rsidR="0012781A" w:rsidRPr="00BF2BB7" w:rsidRDefault="0012781A" w:rsidP="00BF2BB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Theme="majorHAnsi" w:hAnsiTheme="majorHAnsi" w:cs="StockholmType-Regular"/>
                                <w:b/>
                                <w:color w:val="000000" w:themeColor="text1"/>
                                <w:sz w:val="22"/>
                              </w:rPr>
                            </w:pPr>
                          </w:p>
                          <w:bookmarkEnd w:id="37"/>
                          <w:p w14:paraId="3D9684B0" w14:textId="77777777" w:rsidR="008A39AF" w:rsidRPr="008A39AF" w:rsidRDefault="008A39AF" w:rsidP="0019207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Theme="majorHAnsi" w:hAnsiTheme="majorHAnsi" w:cs="StockholmType-Regular"/>
                                <w:color w:val="000000" w:themeColor="text1"/>
                                <w:sz w:val="28"/>
                              </w:rPr>
                            </w:pPr>
                          </w:p>
                          <w:p w14:paraId="526D2BFA" w14:textId="77777777" w:rsidR="00BA68F9" w:rsidRPr="008215B0" w:rsidRDefault="00BA68F9" w:rsidP="00BA68F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6539E3" id="Rektangel med rundade hörn 2" o:spid="_x0000_s1028" style="position:absolute;margin-left:350.2pt;margin-top:-773.65pt;width:181.75pt;height:7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" fillcolor="#e1f1ef" stroked="f" strokeweight="1pt">
                <v:stroke joinstyle="miter"/>
                <v:textbox>
                  <w:txbxContent>
                    <w:p w14:paraId="234FC1C9" w14:textId="77777777" w:rsidR="00701F20" w:rsidRPr="00233CD0" w:rsidRDefault="00701F20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9991"/>
                          <w:sz w:val="44"/>
                          <w:szCs w:val="30"/>
                        </w:rPr>
                      </w:pPr>
                      <w:r w:rsidRPr="00233CD0">
                        <w:rPr>
                          <w:rFonts w:ascii="Stockholm Type Bold" w:hAnsi="Stockholm Type Bold" w:cs="StockholmType-Bold"/>
                          <w:b/>
                          <w:bCs/>
                          <w:color w:val="009991"/>
                          <w:sz w:val="44"/>
                          <w:szCs w:val="30"/>
                        </w:rPr>
                        <w:t>Program</w:t>
                      </w:r>
                    </w:p>
                    <w:p w14:paraId="7EC082EF" w14:textId="2C0882D7" w:rsidR="00C70091" w:rsidRPr="00BF2BB7" w:rsidRDefault="00ED08A9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Start </w:t>
                      </w:r>
                      <w:r w:rsidR="005C44B8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10 </w:t>
                      </w: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september</w:t>
                      </w:r>
                    </w:p>
                    <w:p w14:paraId="281AC3E7" w14:textId="77777777" w:rsidR="00ED08A9" w:rsidRPr="007373F5" w:rsidRDefault="00ED08A9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4"/>
                        </w:rPr>
                      </w:pPr>
                    </w:p>
                    <w:p w14:paraId="3A6C154B" w14:textId="4A01482D" w:rsidR="00BA68F9" w:rsidRPr="00BF2BB7" w:rsidRDefault="00BA68F9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Måndag</w:t>
                      </w:r>
                      <w:r w:rsidR="0081110F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ar</w:t>
                      </w:r>
                    </w:p>
                    <w:p w14:paraId="484AB8B2" w14:textId="18522EE2" w:rsidR="00B479BD" w:rsidRPr="00BF2BB7" w:rsidRDefault="00B479BD" w:rsidP="00BF2BB7">
                      <w:pPr>
                        <w:spacing w:line="240" w:lineRule="auto"/>
                        <w:rPr>
                          <w:rFonts w:cs="StockholmType-Regular"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color w:val="000000" w:themeColor="text1"/>
                          <w:sz w:val="22"/>
                        </w:rPr>
                        <w:t>Gym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 xml:space="preserve"> kl. 8.30</w:t>
                      </w:r>
                      <w:r w:rsid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15.30 Efter introduktion 08</w:t>
                      </w:r>
                      <w:r w:rsidR="0012781A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508 14</w:t>
                      </w:r>
                      <w:r w:rsidRPr="00BF2BB7">
                        <w:rPr>
                          <w:rFonts w:ascii="Calibri" w:hAnsi="Calibri" w:cs="Calibri"/>
                          <w:color w:val="000000" w:themeColor="text1"/>
                          <w:sz w:val="22"/>
                        </w:rPr>
                        <w:t> 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149</w:t>
                      </w:r>
                    </w:p>
                    <w:p w14:paraId="5F79AB7F" w14:textId="48B0FC51" w:rsidR="00EF66A5" w:rsidRPr="00BF2BB7" w:rsidRDefault="00B73825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Promenad</w:t>
                      </w:r>
                      <w:r w:rsidR="008A39AF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*</w:t>
                      </w:r>
                      <w:r w:rsidR="007373F5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 xml:space="preserve">kl. </w:t>
                      </w:r>
                      <w:r w:rsidR="00EF66A5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10.00</w:t>
                      </w:r>
                      <w:r w:rsidR="00EF66A5" w:rsidRPr="00BF2BB7">
                        <w:rPr>
                          <w:rFonts w:cs="StockholmType-Bold"/>
                          <w:bCs/>
                          <w:color w:val="0D0D0D" w:themeColor="text1" w:themeTint="F2"/>
                          <w:sz w:val="22"/>
                        </w:rPr>
                        <w:t xml:space="preserve"> </w:t>
                      </w:r>
                    </w:p>
                    <w:p w14:paraId="59B50B64" w14:textId="7D854E1D" w:rsidR="00EF66A5" w:rsidRPr="00BF2BB7" w:rsidRDefault="00EF66A5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Café</w:t>
                      </w:r>
                      <w:r w:rsidR="007373F5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 xml:space="preserve">kl. </w:t>
                      </w:r>
                      <w:r w:rsidR="002B03D4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10.0</w:t>
                      </w:r>
                      <w:r w:rsidR="00DE65DD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0</w:t>
                      </w:r>
                      <w:r w:rsidR="0012781A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—</w:t>
                      </w:r>
                      <w:r w:rsidR="00DE65DD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15</w:t>
                      </w:r>
                      <w:r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.00</w:t>
                      </w:r>
                    </w:p>
                    <w:p w14:paraId="3F7AAD02" w14:textId="5E0E358E" w:rsidR="003220B4" w:rsidRPr="00BF2BB7" w:rsidRDefault="003220B4" w:rsidP="00BF2BB7">
                      <w:pP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Hantverk/pyssel</w:t>
                      </w:r>
                    </w:p>
                    <w:p w14:paraId="19D9F4FD" w14:textId="7406AF29" w:rsidR="00845950" w:rsidRPr="00BF2BB7" w:rsidRDefault="003220B4" w:rsidP="00BF2BB7">
                      <w:pP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och </w:t>
                      </w:r>
                      <w:r w:rsidRPr="00BF2BB7">
                        <w:rPr>
                          <w:rFonts w:ascii="Stockholm Type Bold" w:hAnsi="Stockholm Type Bold"/>
                          <w:b/>
                          <w:color w:val="000000" w:themeColor="text1"/>
                          <w:sz w:val="22"/>
                        </w:rPr>
                        <w:t>a</w:t>
                      </w:r>
                      <w:r w:rsidR="007373F5" w:rsidRPr="00BF2BB7">
                        <w:rPr>
                          <w:rFonts w:ascii="Stockholm Type Bold" w:hAnsi="Stockholm Type Bold"/>
                          <w:b/>
                          <w:color w:val="000000" w:themeColor="text1"/>
                          <w:sz w:val="22"/>
                        </w:rPr>
                        <w:t>kvarellgrup</w:t>
                      </w:r>
                      <w:r w:rsidR="009A5911" w:rsidRPr="00BF2BB7">
                        <w:rPr>
                          <w:rFonts w:ascii="Stockholm Type Bold" w:hAnsi="Stockholm Type Bold"/>
                          <w:b/>
                          <w:color w:val="000000" w:themeColor="text1"/>
                          <w:sz w:val="22"/>
                        </w:rPr>
                        <w:t>p</w:t>
                      </w:r>
                      <w:r w:rsidR="00192075" w:rsidRPr="00BF2BB7">
                        <w:rPr>
                          <w:rFonts w:ascii="Stockholm Type Bold" w:hAnsi="Stockholm Type Bold"/>
                          <w:b/>
                          <w:color w:val="000000" w:themeColor="text1"/>
                          <w:sz w:val="22"/>
                        </w:rPr>
                        <w:t>*</w:t>
                      </w:r>
                      <w:r w:rsidR="000F05C5" w:rsidRPr="00BF2BB7">
                        <w:rPr>
                          <w:rFonts w:ascii="Stockholm Type Bold" w:hAnsi="Stockholm Type Bold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</w:p>
                    <w:p w14:paraId="33870346" w14:textId="524B18CA" w:rsidR="00B4690C" w:rsidRDefault="007373F5" w:rsidP="00BF2BB7">
                      <w:pPr>
                        <w:rPr>
                          <w:rFonts w:cs="StockholmType-Regular"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kl.</w:t>
                      </w:r>
                      <w:r w:rsidR="00845950" w:rsidRPr="00BF2BB7">
                        <w:rPr>
                          <w:rFonts w:ascii="Stockholm Type Bold" w:hAnsi="Stockholm Type Bold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B73825"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12</w:t>
                      </w:r>
                      <w:r w:rsidR="00D561AF"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.0</w:t>
                      </w:r>
                      <w:r w:rsidR="00BA68F9"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0</w:t>
                      </w:r>
                      <w:r w:rsidR="00192075"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 xml:space="preserve"> </w:t>
                      </w:r>
                    </w:p>
                    <w:p w14:paraId="5549BFEA" w14:textId="77777777" w:rsidR="0012781A" w:rsidRPr="0012781A" w:rsidRDefault="0012781A" w:rsidP="00BF2BB7">
                      <w:pPr>
                        <w:rPr>
                          <w:rFonts w:cs="StockholmType-Regular"/>
                          <w:color w:val="000000" w:themeColor="text1"/>
                          <w:sz w:val="22"/>
                        </w:rPr>
                      </w:pPr>
                    </w:p>
                    <w:p w14:paraId="5613A117" w14:textId="2C4B7E73" w:rsidR="00BA68F9" w:rsidRPr="00BF2BB7" w:rsidRDefault="00BA68F9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Onsdag</w:t>
                      </w:r>
                      <w:r w:rsidR="0081110F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ar</w:t>
                      </w:r>
                    </w:p>
                    <w:p w14:paraId="3F3E5889" w14:textId="32B708EA" w:rsidR="00B479BD" w:rsidRPr="00BF2BB7" w:rsidRDefault="00B479BD" w:rsidP="00BF2BB7">
                      <w:pPr>
                        <w:spacing w:line="240" w:lineRule="auto"/>
                        <w:rPr>
                          <w:rFonts w:cs="StockholmType-Regular"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color w:val="000000" w:themeColor="text1"/>
                          <w:sz w:val="22"/>
                        </w:rPr>
                        <w:t>Gym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 xml:space="preserve"> kl. 8.30</w:t>
                      </w:r>
                      <w:r w:rsidR="0012781A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15.</w:t>
                      </w:r>
                      <w:r w:rsidR="00333126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0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0 Efter introduktion 08</w:t>
                      </w:r>
                      <w:r w:rsidR="0012781A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508 14</w:t>
                      </w:r>
                      <w:r w:rsidRPr="00BF2BB7">
                        <w:rPr>
                          <w:rFonts w:ascii="Calibri" w:hAnsi="Calibri" w:cs="Calibri"/>
                          <w:color w:val="000000" w:themeColor="text1"/>
                          <w:sz w:val="22"/>
                        </w:rPr>
                        <w:t> 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149</w:t>
                      </w:r>
                    </w:p>
                    <w:p w14:paraId="4A17C872" w14:textId="7077F917" w:rsidR="00FB126F" w:rsidRPr="00BF2BB7" w:rsidRDefault="00FB126F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>Balansträning</w:t>
                      </w:r>
                      <w:r w:rsidR="007373F5"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kl. 10.00</w:t>
                      </w:r>
                    </w:p>
                    <w:p w14:paraId="0D719622" w14:textId="714D20D6" w:rsidR="00DE65DD" w:rsidRPr="00BF2BB7" w:rsidRDefault="00DE65DD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Café</w:t>
                      </w:r>
                      <w:r w:rsidR="007373F5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92075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kl. 1</w:t>
                      </w:r>
                      <w:r w:rsidR="00701F20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0</w:t>
                      </w:r>
                      <w:r w:rsidR="00192075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.</w:t>
                      </w:r>
                      <w:r w:rsidR="00701F20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3</w:t>
                      </w:r>
                      <w:r w:rsidR="00192075"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0</w:t>
                      </w:r>
                      <w:r w:rsidR="0012781A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cs="StockholmType-Bold"/>
                          <w:bCs/>
                          <w:color w:val="000000" w:themeColor="text1"/>
                          <w:sz w:val="22"/>
                        </w:rPr>
                        <w:t>15.00</w:t>
                      </w:r>
                    </w:p>
                    <w:p w14:paraId="05BA8929" w14:textId="7C5E8CC3" w:rsidR="00B4690C" w:rsidRPr="0012781A" w:rsidRDefault="00274696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Kortspel</w:t>
                      </w:r>
                      <w:r w:rsidR="003220B4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>*</w:t>
                      </w: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  <w:t xml:space="preserve"> </w:t>
                      </w:r>
                      <w:r w:rsidR="000D6EE7" w:rsidRPr="00BF2BB7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2"/>
                        </w:rPr>
                        <w:t>kl. 1</w:t>
                      </w:r>
                      <w:r w:rsidR="00845950" w:rsidRPr="00BF2BB7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2"/>
                        </w:rPr>
                        <w:t>2</w:t>
                      </w:r>
                      <w:r w:rsidR="000D6EE7" w:rsidRPr="00BF2BB7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2"/>
                        </w:rPr>
                        <w:t>.00</w:t>
                      </w:r>
                    </w:p>
                    <w:p w14:paraId="5F286460" w14:textId="77777777" w:rsidR="0028345D" w:rsidRPr="00BF2BB7" w:rsidRDefault="0028345D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</w:p>
                    <w:p w14:paraId="0B1F533C" w14:textId="3A5E4425" w:rsidR="008D7EFF" w:rsidRPr="00BF2BB7" w:rsidRDefault="008D7EFF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bookmarkStart w:id="38" w:name="_Hlk235087633"/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Torsdag</w:t>
                      </w:r>
                      <w:r w:rsidR="0081110F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ar</w:t>
                      </w:r>
                    </w:p>
                    <w:bookmarkEnd w:id="38"/>
                    <w:p w14:paraId="3EB4705D" w14:textId="151BFEB5" w:rsidR="00274696" w:rsidRPr="00BF2BB7" w:rsidRDefault="00274696" w:rsidP="00BF2BB7">
                      <w:pPr>
                        <w:spacing w:line="240" w:lineRule="auto"/>
                        <w:rPr>
                          <w:rFonts w:cs="StockholmType-Regular"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color w:val="000000" w:themeColor="text1"/>
                          <w:sz w:val="22"/>
                        </w:rPr>
                        <w:t>Gym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 xml:space="preserve"> kl. 8.30</w:t>
                      </w:r>
                      <w:r w:rsidR="0012781A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15.30 Efter introduktion</w:t>
                      </w:r>
                      <w:r w:rsidR="003B5C18"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 xml:space="preserve"> 08</w:t>
                      </w:r>
                      <w:r w:rsidR="0012781A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="003B5C18" w:rsidRPr="00BF2BB7">
                        <w:rPr>
                          <w:rFonts w:cs="StockholmType-Regular"/>
                          <w:color w:val="000000" w:themeColor="text1"/>
                          <w:sz w:val="22"/>
                        </w:rPr>
                        <w:t>508 14 149</w:t>
                      </w:r>
                    </w:p>
                    <w:p w14:paraId="4BC8CC95" w14:textId="5713E1F2" w:rsidR="003F1A86" w:rsidRPr="00BF2BB7" w:rsidRDefault="00845950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  <w:t>Lätt</w:t>
                      </w:r>
                      <w:r w:rsidR="0081110F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  <w:t>f</w:t>
                      </w:r>
                      <w:r w:rsidR="003F1A86"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  <w:t xml:space="preserve">rukost </w:t>
                      </w:r>
                      <w:r w:rsidR="003F1A86" w:rsidRPr="00BF2BB7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>kl. 9.00</w:t>
                      </w:r>
                      <w:r w:rsidR="0012781A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>—</w:t>
                      </w:r>
                      <w:r w:rsidR="003F1A86" w:rsidRPr="00BF2BB7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>10.30</w:t>
                      </w:r>
                      <w:r w:rsidR="00192075" w:rsidRPr="00BF2BB7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 xml:space="preserve"> start</w:t>
                      </w:r>
                      <w:r w:rsidR="00B4690C" w:rsidRPr="00BF2BB7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 xml:space="preserve"> </w:t>
                      </w:r>
                      <w:r w:rsidR="008E0AB8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 xml:space="preserve">10 </w:t>
                      </w:r>
                      <w:r w:rsidR="00B4690C" w:rsidRPr="00BF2BB7">
                        <w:rPr>
                          <w:rFonts w:cs="StockholmType-Regular"/>
                          <w:color w:val="0D0D0D" w:themeColor="text1" w:themeTint="F2"/>
                          <w:sz w:val="22"/>
                        </w:rPr>
                        <w:t>september</w:t>
                      </w:r>
                    </w:p>
                    <w:p w14:paraId="715D5B46" w14:textId="5654A57A" w:rsidR="008D7EFF" w:rsidRPr="00BF2BB7" w:rsidRDefault="008D7EFF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>Café</w:t>
                      </w:r>
                      <w:r w:rsidR="007373F5"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92075"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kl. 1</w:t>
                      </w:r>
                      <w:r w:rsidR="00B4690C"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0</w:t>
                      </w:r>
                      <w:r w:rsidR="00192075"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.</w:t>
                      </w:r>
                      <w:r w:rsidR="00B4690C"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3</w:t>
                      </w:r>
                      <w:r w:rsidR="00192075"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0</w:t>
                      </w:r>
                      <w:r w:rsidR="0012781A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—</w:t>
                      </w:r>
                      <w:r w:rsidR="00DE65DD"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15</w:t>
                      </w:r>
                      <w:r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 xml:space="preserve">.00 </w:t>
                      </w:r>
                    </w:p>
                    <w:p w14:paraId="28DACB7D" w14:textId="77D6894F" w:rsidR="00B4690C" w:rsidRPr="00BF2BB7" w:rsidRDefault="008D7EFF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>Bingo</w:t>
                      </w:r>
                      <w:r w:rsidR="008A39AF"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>*</w:t>
                      </w:r>
                      <w:r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BF2BB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kl. 13.00</w:t>
                      </w:r>
                    </w:p>
                    <w:p w14:paraId="703B3F7C" w14:textId="7D891988" w:rsidR="00701F20" w:rsidRPr="00BF2BB7" w:rsidRDefault="00701F20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</w:p>
                    <w:p w14:paraId="59AD1174" w14:textId="538877D8" w:rsidR="00701F20" w:rsidRPr="00BF2BB7" w:rsidRDefault="00701F20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2"/>
                          <w:highlight w:val="yellow"/>
                        </w:rPr>
                        <w:t>Fredagar</w:t>
                      </w:r>
                    </w:p>
                    <w:p w14:paraId="4CC9336A" w14:textId="7472EC0C" w:rsidR="00701F20" w:rsidRPr="00BF2BB7" w:rsidRDefault="00701F20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Regular" w:hAnsi="Stockholm Type Regular" w:cs="StockholmType-Regular"/>
                          <w:bCs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="Stockholm Type Bold" w:hAnsi="Stockholm Type Bold" w:cs="StockholmType-Regular"/>
                          <w:b/>
                          <w:color w:val="000000" w:themeColor="text1"/>
                          <w:sz w:val="22"/>
                        </w:rPr>
                        <w:t xml:space="preserve">Gym </w:t>
                      </w:r>
                      <w:r w:rsidRPr="00BF2BB7">
                        <w:rPr>
                          <w:rFonts w:ascii="Stockholm Type Regular" w:hAnsi="Stockholm Type Regular" w:cs="StockholmType-Regular"/>
                          <w:bCs/>
                          <w:color w:val="000000" w:themeColor="text1"/>
                          <w:sz w:val="22"/>
                        </w:rPr>
                        <w:t>kl. 8.30</w:t>
                      </w:r>
                      <w:r w:rsidR="0012781A">
                        <w:rPr>
                          <w:rFonts w:ascii="Stockholm Type Regular" w:hAnsi="Stockholm Type Regular" w:cs="StockholmType-Regular"/>
                          <w:bCs/>
                          <w:color w:val="000000" w:themeColor="text1"/>
                          <w:sz w:val="22"/>
                        </w:rPr>
                        <w:t>—</w:t>
                      </w:r>
                      <w:r w:rsidRPr="00BF2BB7">
                        <w:rPr>
                          <w:rFonts w:ascii="Stockholm Type Regular" w:hAnsi="Stockholm Type Regular" w:cs="StockholmType-Regular"/>
                          <w:bCs/>
                          <w:color w:val="000000" w:themeColor="text1"/>
                          <w:sz w:val="22"/>
                        </w:rPr>
                        <w:t>15.30</w:t>
                      </w:r>
                    </w:p>
                    <w:p w14:paraId="313344D1" w14:textId="7BAC588A" w:rsidR="007373F5" w:rsidRPr="001C2F47" w:rsidRDefault="001C2F47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</w:pPr>
                      <w:r w:rsidRPr="001C2F4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Efter introduktion 08—508 14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</w:rPr>
                        <w:t> </w:t>
                      </w:r>
                      <w:r w:rsidRPr="001C2F47">
                        <w:rPr>
                          <w:rFonts w:ascii="Stockholm Type Regular" w:hAnsi="Stockholm Type Regular" w:cs="StockholmType-Regular"/>
                          <w:color w:val="000000" w:themeColor="text1"/>
                          <w:sz w:val="22"/>
                        </w:rPr>
                        <w:t>149</w:t>
                      </w:r>
                    </w:p>
                    <w:p w14:paraId="7578C2BA" w14:textId="77777777" w:rsidR="001C2F47" w:rsidRDefault="001C2F47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Theme="majorHAnsi" w:hAnsiTheme="majorHAnsi" w:cs="StockholmType-Regular"/>
                          <w:b/>
                          <w:color w:val="000000" w:themeColor="text1"/>
                          <w:sz w:val="22"/>
                        </w:rPr>
                      </w:pPr>
                      <w:bookmarkStart w:id="39" w:name="_Hlk235094305"/>
                    </w:p>
                    <w:p w14:paraId="16E3D607" w14:textId="1DCDA67D" w:rsidR="00192075" w:rsidRDefault="00192075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Theme="majorHAnsi" w:hAnsiTheme="majorHAnsi" w:cs="StockholmType-Regular"/>
                          <w:b/>
                          <w:color w:val="000000" w:themeColor="text1"/>
                          <w:sz w:val="22"/>
                        </w:rPr>
                      </w:pPr>
                      <w:r w:rsidRPr="00BF2BB7">
                        <w:rPr>
                          <w:rFonts w:asciiTheme="majorHAnsi" w:hAnsiTheme="majorHAnsi" w:cs="StockholmType-Regular"/>
                          <w:b/>
                          <w:color w:val="000000" w:themeColor="text1"/>
                          <w:sz w:val="22"/>
                        </w:rPr>
                        <w:t>*Volontärledd</w:t>
                      </w:r>
                    </w:p>
                    <w:p w14:paraId="22CD7775" w14:textId="77777777" w:rsidR="0012781A" w:rsidRDefault="0012781A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Theme="majorHAnsi" w:hAnsiTheme="majorHAnsi" w:cs="StockholmType-Regular"/>
                          <w:b/>
                          <w:color w:val="000000" w:themeColor="text1"/>
                          <w:sz w:val="22"/>
                        </w:rPr>
                      </w:pPr>
                    </w:p>
                    <w:p w14:paraId="18CF21C1" w14:textId="77777777" w:rsidR="0012781A" w:rsidRPr="00BF2BB7" w:rsidRDefault="0012781A" w:rsidP="00BF2BB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Theme="majorHAnsi" w:hAnsiTheme="majorHAnsi" w:cs="StockholmType-Regular"/>
                          <w:b/>
                          <w:color w:val="000000" w:themeColor="text1"/>
                          <w:sz w:val="22"/>
                        </w:rPr>
                      </w:pPr>
                    </w:p>
                    <w:bookmarkEnd w:id="39"/>
                    <w:p w14:paraId="3D9684B0" w14:textId="77777777" w:rsidR="008A39AF" w:rsidRPr="008A39AF" w:rsidRDefault="008A39AF" w:rsidP="0019207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Theme="majorHAnsi" w:hAnsiTheme="majorHAnsi" w:cs="StockholmType-Regular"/>
                          <w:color w:val="000000" w:themeColor="text1"/>
                          <w:sz w:val="28"/>
                        </w:rPr>
                      </w:pPr>
                    </w:p>
                    <w:p w14:paraId="526D2BFA" w14:textId="77777777" w:rsidR="00BA68F9" w:rsidRPr="008215B0" w:rsidRDefault="00BA68F9" w:rsidP="00BA68F9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D3565A">
        <w:rPr>
          <w:noProof/>
        </w:rPr>
        <w:drawing>
          <wp:anchor distT="0" distB="0" distL="114300" distR="114300" simplePos="0" relativeHeight="251668480" behindDoc="0" locked="0" layoutInCell="1" allowOverlap="1" wp14:anchorId="5C26F85B" wp14:editId="611AC8D5">
            <wp:simplePos x="0" y="0"/>
            <wp:positionH relativeFrom="margin">
              <wp:posOffset>4823501</wp:posOffset>
            </wp:positionH>
            <wp:positionV relativeFrom="paragraph">
              <wp:posOffset>-1990928</wp:posOffset>
            </wp:positionV>
            <wp:extent cx="565407" cy="949325"/>
            <wp:effectExtent l="0" t="0" r="6350" b="3175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7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2978" w:rsidRPr="004A4594" w:rsidSect="00C4367E">
      <w:footerReference w:type="first" r:id="rId10"/>
      <w:pgSz w:w="11907" w:h="16839" w:code="9"/>
      <w:pgMar w:top="737" w:right="794" w:bottom="680" w:left="851" w:header="0" w:footer="0" w:gutter="0"/>
      <w:pgNumType w:start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1741E" w14:textId="77777777" w:rsidR="00AB7476" w:rsidRDefault="00AB7476" w:rsidP="004A4594">
      <w:r>
        <w:separator/>
      </w:r>
    </w:p>
  </w:endnote>
  <w:endnote w:type="continuationSeparator" w:id="0">
    <w:p w14:paraId="4A38DC6A" w14:textId="77777777" w:rsidR="00AB7476" w:rsidRDefault="00AB7476" w:rsidP="004A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ckholm Type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tockholmTyp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ckholm Type Display Bold">
    <w:altName w:val="Arial"/>
    <w:panose1 w:val="00000000000000000000"/>
    <w:charset w:val="00"/>
    <w:family w:val="roman"/>
    <w:notTrueType/>
    <w:pitch w:val="default"/>
  </w:font>
  <w:font w:name="Stockholm Type Bold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ckholmTyp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DD6DB" w14:textId="77777777" w:rsidR="00342978" w:rsidRDefault="008279A4">
    <w:pPr>
      <w:pStyle w:val="Sidfot"/>
    </w:pPr>
    <w:r w:rsidRPr="00420BE0">
      <w:rPr>
        <w:b/>
        <w:noProof/>
        <w:sz w:val="32"/>
        <w:szCs w:val="32"/>
        <w:lang w:eastAsia="sv-SE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91440" distB="91440" distL="137160" distR="137160" simplePos="0" relativeHeight="251660288" behindDoc="0" locked="0" layoutInCell="0" allowOverlap="1" wp14:anchorId="2D03D8CA" wp14:editId="07A091FB">
              <wp:simplePos x="0" y="0"/>
              <wp:positionH relativeFrom="margin">
                <wp:posOffset>5201196</wp:posOffset>
              </wp:positionH>
              <wp:positionV relativeFrom="margin">
                <wp:posOffset>9494712</wp:posOffset>
              </wp:positionV>
              <wp:extent cx="1599565" cy="4413885"/>
              <wp:effectExtent l="2540" t="0" r="3175" b="3175"/>
              <wp:wrapSquare wrapText="bothSides"/>
              <wp:docPr id="1" name="Figu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599565" cy="4413885"/>
                      </a:xfrm>
                      <a:prstGeom prst="roundRect">
                        <a:avLst>
                          <a:gd name="adj" fmla="val 13032"/>
                        </a:avLst>
                      </a:prstGeom>
                      <a:solidFill>
                        <a:schemeClr val="accent1"/>
                      </a:solidFill>
                    </wps:spPr>
                    <wps:txbx>
                      <w:txbxContent>
                        <w:p w14:paraId="7DF0139E" w14:textId="77777777" w:rsid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Östberga Seniorträff</w:t>
                          </w:r>
                        </w:p>
                        <w:p w14:paraId="7E2D8E4E" w14:textId="77777777" w:rsidR="008279A4" w:rsidRP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Östberga torg 14, Östberga Kulturhus</w:t>
                          </w:r>
                        </w:p>
                        <w:p w14:paraId="34B9348E" w14:textId="77777777" w:rsidR="008279A4" w:rsidRP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 xml:space="preserve">Förebyggande enheten, EÅV </w:t>
                          </w:r>
                          <w:proofErr w:type="spellStart"/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sdf</w:t>
                          </w:r>
                          <w:proofErr w:type="spellEnd"/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.</w:t>
                          </w:r>
                        </w:p>
                        <w:p w14:paraId="40220CEB" w14:textId="77777777" w:rsidR="008279A4" w:rsidRP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 xml:space="preserve">Telefon: </w:t>
                          </w: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08-508 14 149</w:t>
                          </w:r>
                        </w:p>
                        <w:p w14:paraId="75566B55" w14:textId="77777777" w:rsidR="008279A4" w:rsidRPr="008279A4" w:rsidRDefault="008279A4" w:rsidP="008279A4">
                          <w:pPr>
                            <w:jc w:val="both"/>
                            <w:rPr>
                              <w:rFonts w:asciiTheme="majorHAnsi" w:eastAsiaTheme="majorEastAsia" w:hAnsiTheme="majorHAnsi" w:cstheme="majorBidi"/>
                              <w:i/>
                              <w:iC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D03D8CA" id="Figur 2" o:spid="_x0000_s1029" style="position:absolute;margin-left:409.55pt;margin-top:747.6pt;width:125.95pt;height:347.55pt;rotation:90;z-index:2516602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" o:allowincell="f" fillcolor="#cb5019 [3204]" stroked="f">
              <v:textbox>
                <w:txbxContent>
                  <w:p w14:paraId="7DF0139E" w14:textId="77777777" w:rsid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Östberga Seniorträff</w:t>
                    </w:r>
                  </w:p>
                  <w:p w14:paraId="7E2D8E4E" w14:textId="77777777" w:rsidR="008279A4" w:rsidRP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Östberga torg 14, Östberga Kulturhus</w:t>
                    </w:r>
                  </w:p>
                  <w:p w14:paraId="34B9348E" w14:textId="77777777" w:rsidR="008279A4" w:rsidRP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 xml:space="preserve">Förebyggande enheten, EÅV </w:t>
                    </w:r>
                    <w:proofErr w:type="spellStart"/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sdf</w:t>
                    </w:r>
                    <w:proofErr w:type="spellEnd"/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.</w:t>
                    </w:r>
                  </w:p>
                  <w:p w14:paraId="40220CEB" w14:textId="77777777" w:rsidR="008279A4" w:rsidRP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 xml:space="preserve">Telefon: </w:t>
                    </w: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08-508 14 149</w:t>
                    </w:r>
                  </w:p>
                  <w:p w14:paraId="75566B55" w14:textId="77777777" w:rsidR="008279A4" w:rsidRPr="008279A4" w:rsidRDefault="008279A4" w:rsidP="008279A4">
                    <w:pPr>
                      <w:jc w:val="both"/>
                      <w:rPr>
                        <w:rFonts w:asciiTheme="majorHAnsi" w:eastAsiaTheme="majorEastAsia" w:hAnsiTheme="majorHAnsi" w:cstheme="majorBidi"/>
                        <w:i/>
                        <w:iCs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  <w10:wrap type="square" anchorx="margin" anchory="margin"/>
            </v:roundrect>
          </w:pict>
        </mc:Fallback>
      </mc:AlternateContent>
    </w:r>
    <w:r w:rsidR="00342978"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360D006F" wp14:editId="2BD66948">
          <wp:simplePos x="0" y="0"/>
          <wp:positionH relativeFrom="column">
            <wp:posOffset>5203190</wp:posOffset>
          </wp:positionH>
          <wp:positionV relativeFrom="paragraph">
            <wp:posOffset>-587375</wp:posOffset>
          </wp:positionV>
          <wp:extent cx="1604659" cy="547200"/>
          <wp:effectExtent l="0" t="0" r="0" b="5715"/>
          <wp:wrapTight wrapText="bothSides">
            <wp:wrapPolygon edited="0">
              <wp:start x="0" y="0"/>
              <wp:lineTo x="0" y="12042"/>
              <wp:lineTo x="1795" y="20321"/>
              <wp:lineTo x="2051" y="21073"/>
              <wp:lineTo x="3590" y="21073"/>
              <wp:lineTo x="6924" y="20321"/>
              <wp:lineTo x="13078" y="15052"/>
              <wp:lineTo x="12822" y="12042"/>
              <wp:lineTo x="21284" y="9031"/>
              <wp:lineTo x="21284" y="2258"/>
              <wp:lineTo x="6411" y="0"/>
              <wp:lineTo x="0" y="0"/>
            </wp:wrapPolygon>
          </wp:wrapTight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vart logo till wo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4659" cy="54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09BD1" w14:textId="77777777" w:rsidR="00AB7476" w:rsidRDefault="00AB7476" w:rsidP="004A4594">
      <w:r>
        <w:separator/>
      </w:r>
    </w:p>
  </w:footnote>
  <w:footnote w:type="continuationSeparator" w:id="0">
    <w:p w14:paraId="410C3405" w14:textId="77777777" w:rsidR="00AB7476" w:rsidRDefault="00AB7476" w:rsidP="004A4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CC789A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5BAA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F06E5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90870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C82A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2B87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80129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BE2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5C2BF5"/>
    <w:multiLevelType w:val="multilevel"/>
    <w:tmpl w:val="E1341098"/>
    <w:lvl w:ilvl="0">
      <w:start w:val="1"/>
      <w:numFmt w:val="bullet"/>
      <w:pStyle w:val="Punktlista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-"/>
      <w:lvlJc w:val="left"/>
      <w:pPr>
        <w:ind w:left="454" w:hanging="22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680" w:hanging="226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pStyle w:val="Punktlista5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6374A30"/>
    <w:multiLevelType w:val="hybridMultilevel"/>
    <w:tmpl w:val="F1A88506"/>
    <w:lvl w:ilvl="0" w:tplc="DFAC58E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StockholmType-Regular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31A3C"/>
    <w:multiLevelType w:val="multilevel"/>
    <w:tmpl w:val="AAD06118"/>
    <w:name w:val="Rubriknumrering"/>
    <w:lvl w:ilvl="0">
      <w:start w:val="1"/>
      <w:numFmt w:val="decimal"/>
      <w:pStyle w:val="Rubrik1mednumrering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2mednumrering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3mednumrering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4mednumrering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Rubrik5mednumrering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0E213DD"/>
    <w:multiLevelType w:val="hybridMultilevel"/>
    <w:tmpl w:val="7ADAA01A"/>
    <w:lvl w:ilvl="0" w:tplc="1E70364C">
      <w:numFmt w:val="bullet"/>
      <w:lvlText w:val="-"/>
      <w:lvlJc w:val="left"/>
      <w:pPr>
        <w:ind w:left="435" w:hanging="360"/>
      </w:pPr>
      <w:rPr>
        <w:rFonts w:ascii="Stockholm Type Regular" w:eastAsiaTheme="minorHAnsi" w:hAnsi="Stockholm Type Regular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6ED82A21"/>
    <w:multiLevelType w:val="hybridMultilevel"/>
    <w:tmpl w:val="C6B226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134AE"/>
    <w:multiLevelType w:val="multilevel"/>
    <w:tmpl w:val="3F867AEC"/>
    <w:lvl w:ilvl="0">
      <w:start w:val="1"/>
      <w:numFmt w:val="decimal"/>
      <w:pStyle w:val="Numreradlista"/>
      <w:lvlText w:val="%1."/>
      <w:lvlJc w:val="left"/>
      <w:pPr>
        <w:ind w:left="227" w:hanging="227"/>
      </w:pPr>
      <w:rPr>
        <w:rFonts w:hint="default"/>
        <w:color w:val="auto"/>
      </w:rPr>
    </w:lvl>
    <w:lvl w:ilvl="1">
      <w:start w:val="1"/>
      <w:numFmt w:val="lowerLetter"/>
      <w:pStyle w:val="Numreradlista2"/>
      <w:lvlText w:val="%2)"/>
      <w:lvlJc w:val="left"/>
      <w:pPr>
        <w:ind w:left="454" w:hanging="227"/>
      </w:pPr>
      <w:rPr>
        <w:rFonts w:hint="default"/>
        <w:color w:val="auto"/>
      </w:rPr>
    </w:lvl>
    <w:lvl w:ilvl="2">
      <w:start w:val="1"/>
      <w:numFmt w:val="lowerRoman"/>
      <w:pStyle w:val="Numreradlista3"/>
      <w:lvlText w:val="%3)"/>
      <w:lvlJc w:val="left"/>
      <w:pPr>
        <w:ind w:left="680" w:hanging="226"/>
      </w:pPr>
      <w:rPr>
        <w:rFonts w:hint="default"/>
        <w:color w:val="auto"/>
      </w:rPr>
    </w:lvl>
    <w:lvl w:ilvl="3">
      <w:start w:val="1"/>
      <w:numFmt w:val="bullet"/>
      <w:pStyle w:val="Punktlista4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9887393">
    <w:abstractNumId w:val="6"/>
  </w:num>
  <w:num w:numId="2" w16cid:durableId="1622567302">
    <w:abstractNumId w:val="1"/>
  </w:num>
  <w:num w:numId="3" w16cid:durableId="1133209037">
    <w:abstractNumId w:val="0"/>
  </w:num>
  <w:num w:numId="4" w16cid:durableId="485318022">
    <w:abstractNumId w:val="7"/>
  </w:num>
  <w:num w:numId="5" w16cid:durableId="1770396310">
    <w:abstractNumId w:val="5"/>
  </w:num>
  <w:num w:numId="6" w16cid:durableId="32734201">
    <w:abstractNumId w:val="4"/>
  </w:num>
  <w:num w:numId="7" w16cid:durableId="1996301793">
    <w:abstractNumId w:val="13"/>
  </w:num>
  <w:num w:numId="8" w16cid:durableId="1524979511">
    <w:abstractNumId w:val="3"/>
  </w:num>
  <w:num w:numId="9" w16cid:durableId="1571884775">
    <w:abstractNumId w:val="2"/>
  </w:num>
  <w:num w:numId="10" w16cid:durableId="88701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54289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048236">
    <w:abstractNumId w:val="8"/>
  </w:num>
  <w:num w:numId="13" w16cid:durableId="1739395594">
    <w:abstractNumId w:val="10"/>
  </w:num>
  <w:num w:numId="14" w16cid:durableId="1207253876">
    <w:abstractNumId w:val="12"/>
  </w:num>
  <w:num w:numId="15" w16cid:durableId="287668160">
    <w:abstractNumId w:val="11"/>
  </w:num>
  <w:num w:numId="16" w16cid:durableId="4008313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978"/>
    <w:rsid w:val="0000168C"/>
    <w:rsid w:val="000022C3"/>
    <w:rsid w:val="000113BE"/>
    <w:rsid w:val="00024993"/>
    <w:rsid w:val="0004333E"/>
    <w:rsid w:val="00053B0F"/>
    <w:rsid w:val="00060C0F"/>
    <w:rsid w:val="00065012"/>
    <w:rsid w:val="000A29D2"/>
    <w:rsid w:val="000A58FE"/>
    <w:rsid w:val="000A7420"/>
    <w:rsid w:val="000B523C"/>
    <w:rsid w:val="000C17C1"/>
    <w:rsid w:val="000D2974"/>
    <w:rsid w:val="000D6EE7"/>
    <w:rsid w:val="000E024E"/>
    <w:rsid w:val="000E2938"/>
    <w:rsid w:val="000E3A71"/>
    <w:rsid w:val="000E51DD"/>
    <w:rsid w:val="000F05C5"/>
    <w:rsid w:val="000F31AE"/>
    <w:rsid w:val="000F4C0E"/>
    <w:rsid w:val="00106911"/>
    <w:rsid w:val="00121728"/>
    <w:rsid w:val="00124195"/>
    <w:rsid w:val="0012781A"/>
    <w:rsid w:val="00132314"/>
    <w:rsid w:val="001329B8"/>
    <w:rsid w:val="00134195"/>
    <w:rsid w:val="00157169"/>
    <w:rsid w:val="0016427A"/>
    <w:rsid w:val="00192075"/>
    <w:rsid w:val="001A5256"/>
    <w:rsid w:val="001C2F47"/>
    <w:rsid w:val="001D48AC"/>
    <w:rsid w:val="001F304D"/>
    <w:rsid w:val="00204486"/>
    <w:rsid w:val="00211696"/>
    <w:rsid w:val="00213DF4"/>
    <w:rsid w:val="002257F1"/>
    <w:rsid w:val="00227EF3"/>
    <w:rsid w:val="00231470"/>
    <w:rsid w:val="00233CD0"/>
    <w:rsid w:val="0024412A"/>
    <w:rsid w:val="002543C6"/>
    <w:rsid w:val="00261364"/>
    <w:rsid w:val="00270546"/>
    <w:rsid w:val="00273D80"/>
    <w:rsid w:val="00274696"/>
    <w:rsid w:val="002767F5"/>
    <w:rsid w:val="0028345D"/>
    <w:rsid w:val="0028708A"/>
    <w:rsid w:val="002A4DDC"/>
    <w:rsid w:val="002B03D4"/>
    <w:rsid w:val="002B271C"/>
    <w:rsid w:val="002D0B70"/>
    <w:rsid w:val="002F42CF"/>
    <w:rsid w:val="0030090F"/>
    <w:rsid w:val="003010CE"/>
    <w:rsid w:val="003017F9"/>
    <w:rsid w:val="00302170"/>
    <w:rsid w:val="003053D0"/>
    <w:rsid w:val="0031090D"/>
    <w:rsid w:val="003220B4"/>
    <w:rsid w:val="00326093"/>
    <w:rsid w:val="00333126"/>
    <w:rsid w:val="00337492"/>
    <w:rsid w:val="003415AD"/>
    <w:rsid w:val="00342978"/>
    <w:rsid w:val="00351BE9"/>
    <w:rsid w:val="00361FDC"/>
    <w:rsid w:val="003763AA"/>
    <w:rsid w:val="0037721B"/>
    <w:rsid w:val="003966B4"/>
    <w:rsid w:val="00397BF9"/>
    <w:rsid w:val="003B5C18"/>
    <w:rsid w:val="003C3F13"/>
    <w:rsid w:val="003D09D5"/>
    <w:rsid w:val="003D0D98"/>
    <w:rsid w:val="003E7C42"/>
    <w:rsid w:val="003F1A86"/>
    <w:rsid w:val="004152C6"/>
    <w:rsid w:val="0041553C"/>
    <w:rsid w:val="00420BE0"/>
    <w:rsid w:val="00422818"/>
    <w:rsid w:val="0043318C"/>
    <w:rsid w:val="00445537"/>
    <w:rsid w:val="00454D14"/>
    <w:rsid w:val="00456359"/>
    <w:rsid w:val="00456902"/>
    <w:rsid w:val="004578B9"/>
    <w:rsid w:val="00467195"/>
    <w:rsid w:val="00473849"/>
    <w:rsid w:val="00493CD5"/>
    <w:rsid w:val="004A4594"/>
    <w:rsid w:val="004B3E0B"/>
    <w:rsid w:val="004C182A"/>
    <w:rsid w:val="004C7A50"/>
    <w:rsid w:val="004D184D"/>
    <w:rsid w:val="004D76C1"/>
    <w:rsid w:val="00503CF0"/>
    <w:rsid w:val="00522CBF"/>
    <w:rsid w:val="005238A6"/>
    <w:rsid w:val="005265C0"/>
    <w:rsid w:val="005337F6"/>
    <w:rsid w:val="00540DC3"/>
    <w:rsid w:val="00554C6A"/>
    <w:rsid w:val="005838C9"/>
    <w:rsid w:val="0058579D"/>
    <w:rsid w:val="005A0CB3"/>
    <w:rsid w:val="005A1CBF"/>
    <w:rsid w:val="005A2952"/>
    <w:rsid w:val="005A58CC"/>
    <w:rsid w:val="005B04DB"/>
    <w:rsid w:val="005C1829"/>
    <w:rsid w:val="005C44B8"/>
    <w:rsid w:val="005D77B4"/>
    <w:rsid w:val="005E1A07"/>
    <w:rsid w:val="005E5129"/>
    <w:rsid w:val="0060304C"/>
    <w:rsid w:val="00617EC0"/>
    <w:rsid w:val="00620A65"/>
    <w:rsid w:val="006247F2"/>
    <w:rsid w:val="00627AB1"/>
    <w:rsid w:val="006309F9"/>
    <w:rsid w:val="00636ADA"/>
    <w:rsid w:val="00636D6F"/>
    <w:rsid w:val="00643AD8"/>
    <w:rsid w:val="00662D95"/>
    <w:rsid w:val="006713BD"/>
    <w:rsid w:val="00671D70"/>
    <w:rsid w:val="006733EE"/>
    <w:rsid w:val="006872FE"/>
    <w:rsid w:val="00693886"/>
    <w:rsid w:val="00697144"/>
    <w:rsid w:val="006A16BA"/>
    <w:rsid w:val="006A47F0"/>
    <w:rsid w:val="006A554E"/>
    <w:rsid w:val="006A64E8"/>
    <w:rsid w:val="006A7A4C"/>
    <w:rsid w:val="006A7B19"/>
    <w:rsid w:val="006B42F8"/>
    <w:rsid w:val="006B52BD"/>
    <w:rsid w:val="006B6A92"/>
    <w:rsid w:val="006C185F"/>
    <w:rsid w:val="006C74DB"/>
    <w:rsid w:val="006E58BE"/>
    <w:rsid w:val="006E64D0"/>
    <w:rsid w:val="006F11A6"/>
    <w:rsid w:val="006F15DC"/>
    <w:rsid w:val="006F5C4F"/>
    <w:rsid w:val="00701F20"/>
    <w:rsid w:val="00706EAC"/>
    <w:rsid w:val="00710791"/>
    <w:rsid w:val="0071212C"/>
    <w:rsid w:val="007138DF"/>
    <w:rsid w:val="00717994"/>
    <w:rsid w:val="0073266A"/>
    <w:rsid w:val="007373F5"/>
    <w:rsid w:val="00740C2C"/>
    <w:rsid w:val="00755F6F"/>
    <w:rsid w:val="007701CF"/>
    <w:rsid w:val="00771F0B"/>
    <w:rsid w:val="00775650"/>
    <w:rsid w:val="00776EC1"/>
    <w:rsid w:val="00785312"/>
    <w:rsid w:val="00785EFF"/>
    <w:rsid w:val="00795F15"/>
    <w:rsid w:val="007A1451"/>
    <w:rsid w:val="007E608C"/>
    <w:rsid w:val="007E766C"/>
    <w:rsid w:val="007F1565"/>
    <w:rsid w:val="00802E49"/>
    <w:rsid w:val="00806A36"/>
    <w:rsid w:val="0081110F"/>
    <w:rsid w:val="00813239"/>
    <w:rsid w:val="008215B0"/>
    <w:rsid w:val="00824714"/>
    <w:rsid w:val="008279A4"/>
    <w:rsid w:val="008310DA"/>
    <w:rsid w:val="00831B8F"/>
    <w:rsid w:val="00831FC0"/>
    <w:rsid w:val="00833AC9"/>
    <w:rsid w:val="00845950"/>
    <w:rsid w:val="0084614B"/>
    <w:rsid w:val="00850D68"/>
    <w:rsid w:val="00855C1F"/>
    <w:rsid w:val="00881ACD"/>
    <w:rsid w:val="008974CA"/>
    <w:rsid w:val="008A1872"/>
    <w:rsid w:val="008A39AF"/>
    <w:rsid w:val="008D226F"/>
    <w:rsid w:val="008D43CE"/>
    <w:rsid w:val="008D7EFF"/>
    <w:rsid w:val="008E0AB8"/>
    <w:rsid w:val="0090536F"/>
    <w:rsid w:val="00913CCF"/>
    <w:rsid w:val="0092689E"/>
    <w:rsid w:val="00935D51"/>
    <w:rsid w:val="00943698"/>
    <w:rsid w:val="00944939"/>
    <w:rsid w:val="00945EF1"/>
    <w:rsid w:val="00946EC3"/>
    <w:rsid w:val="00946F19"/>
    <w:rsid w:val="00947868"/>
    <w:rsid w:val="00952AAD"/>
    <w:rsid w:val="0095304C"/>
    <w:rsid w:val="009555A5"/>
    <w:rsid w:val="0097671E"/>
    <w:rsid w:val="009A30CD"/>
    <w:rsid w:val="009A3F0C"/>
    <w:rsid w:val="009A52C4"/>
    <w:rsid w:val="009A5911"/>
    <w:rsid w:val="009C088D"/>
    <w:rsid w:val="009D5BAB"/>
    <w:rsid w:val="009D7792"/>
    <w:rsid w:val="009E5550"/>
    <w:rsid w:val="009F5501"/>
    <w:rsid w:val="00A0771C"/>
    <w:rsid w:val="00A126C1"/>
    <w:rsid w:val="00A214D6"/>
    <w:rsid w:val="00A24C37"/>
    <w:rsid w:val="00A346D1"/>
    <w:rsid w:val="00A36577"/>
    <w:rsid w:val="00A47402"/>
    <w:rsid w:val="00A56142"/>
    <w:rsid w:val="00A57632"/>
    <w:rsid w:val="00A618B8"/>
    <w:rsid w:val="00A71BDF"/>
    <w:rsid w:val="00A72CC9"/>
    <w:rsid w:val="00A73BC6"/>
    <w:rsid w:val="00A75546"/>
    <w:rsid w:val="00A84157"/>
    <w:rsid w:val="00A86AE3"/>
    <w:rsid w:val="00A94877"/>
    <w:rsid w:val="00AB0E1E"/>
    <w:rsid w:val="00AB2FD5"/>
    <w:rsid w:val="00AB52E8"/>
    <w:rsid w:val="00AB7476"/>
    <w:rsid w:val="00AC074A"/>
    <w:rsid w:val="00AC19FF"/>
    <w:rsid w:val="00AE1358"/>
    <w:rsid w:val="00AE2611"/>
    <w:rsid w:val="00AF112A"/>
    <w:rsid w:val="00B00C3D"/>
    <w:rsid w:val="00B034FB"/>
    <w:rsid w:val="00B03DFF"/>
    <w:rsid w:val="00B332FA"/>
    <w:rsid w:val="00B33C40"/>
    <w:rsid w:val="00B4690C"/>
    <w:rsid w:val="00B479BD"/>
    <w:rsid w:val="00B50F79"/>
    <w:rsid w:val="00B51EA0"/>
    <w:rsid w:val="00B5533F"/>
    <w:rsid w:val="00B73825"/>
    <w:rsid w:val="00B73A02"/>
    <w:rsid w:val="00B77287"/>
    <w:rsid w:val="00B834A6"/>
    <w:rsid w:val="00B834AF"/>
    <w:rsid w:val="00B92958"/>
    <w:rsid w:val="00BA68F9"/>
    <w:rsid w:val="00BC17FA"/>
    <w:rsid w:val="00BC267F"/>
    <w:rsid w:val="00BD0DF8"/>
    <w:rsid w:val="00BE3ADF"/>
    <w:rsid w:val="00BF2BB7"/>
    <w:rsid w:val="00BF5323"/>
    <w:rsid w:val="00C001FE"/>
    <w:rsid w:val="00C019F1"/>
    <w:rsid w:val="00C03405"/>
    <w:rsid w:val="00C037FE"/>
    <w:rsid w:val="00C06B50"/>
    <w:rsid w:val="00C27EBF"/>
    <w:rsid w:val="00C30696"/>
    <w:rsid w:val="00C4367E"/>
    <w:rsid w:val="00C4522E"/>
    <w:rsid w:val="00C46F2B"/>
    <w:rsid w:val="00C56052"/>
    <w:rsid w:val="00C5683F"/>
    <w:rsid w:val="00C577E3"/>
    <w:rsid w:val="00C60388"/>
    <w:rsid w:val="00C656E8"/>
    <w:rsid w:val="00C66965"/>
    <w:rsid w:val="00C70091"/>
    <w:rsid w:val="00C70C05"/>
    <w:rsid w:val="00C73681"/>
    <w:rsid w:val="00C75817"/>
    <w:rsid w:val="00C77DAE"/>
    <w:rsid w:val="00C8658C"/>
    <w:rsid w:val="00C943BF"/>
    <w:rsid w:val="00CA4D9E"/>
    <w:rsid w:val="00CA4F7B"/>
    <w:rsid w:val="00CB7BE4"/>
    <w:rsid w:val="00CC072B"/>
    <w:rsid w:val="00CD3D49"/>
    <w:rsid w:val="00CE41D7"/>
    <w:rsid w:val="00D073C1"/>
    <w:rsid w:val="00D27884"/>
    <w:rsid w:val="00D43EFA"/>
    <w:rsid w:val="00D561AF"/>
    <w:rsid w:val="00D77CC0"/>
    <w:rsid w:val="00D865DA"/>
    <w:rsid w:val="00D922FF"/>
    <w:rsid w:val="00DA19D2"/>
    <w:rsid w:val="00DB0735"/>
    <w:rsid w:val="00DB148F"/>
    <w:rsid w:val="00DC3E75"/>
    <w:rsid w:val="00DD1BD3"/>
    <w:rsid w:val="00DD5B1D"/>
    <w:rsid w:val="00DD70B0"/>
    <w:rsid w:val="00DE65DD"/>
    <w:rsid w:val="00E06751"/>
    <w:rsid w:val="00E16C25"/>
    <w:rsid w:val="00E203F2"/>
    <w:rsid w:val="00E2129B"/>
    <w:rsid w:val="00E407C0"/>
    <w:rsid w:val="00E50865"/>
    <w:rsid w:val="00E601A6"/>
    <w:rsid w:val="00E613FB"/>
    <w:rsid w:val="00E72BF1"/>
    <w:rsid w:val="00E94A50"/>
    <w:rsid w:val="00EA2054"/>
    <w:rsid w:val="00EB1E6C"/>
    <w:rsid w:val="00EB7A98"/>
    <w:rsid w:val="00ED08A9"/>
    <w:rsid w:val="00ED7DAD"/>
    <w:rsid w:val="00EE001A"/>
    <w:rsid w:val="00EE153B"/>
    <w:rsid w:val="00EE43BE"/>
    <w:rsid w:val="00EF62B7"/>
    <w:rsid w:val="00EF66A5"/>
    <w:rsid w:val="00EF78E7"/>
    <w:rsid w:val="00F035F0"/>
    <w:rsid w:val="00F06CF1"/>
    <w:rsid w:val="00F07F75"/>
    <w:rsid w:val="00F223A9"/>
    <w:rsid w:val="00F264FD"/>
    <w:rsid w:val="00F34121"/>
    <w:rsid w:val="00F41D38"/>
    <w:rsid w:val="00F43E96"/>
    <w:rsid w:val="00F65360"/>
    <w:rsid w:val="00F71C7C"/>
    <w:rsid w:val="00F77281"/>
    <w:rsid w:val="00F80CC5"/>
    <w:rsid w:val="00F8699D"/>
    <w:rsid w:val="00F87B60"/>
    <w:rsid w:val="00F94E31"/>
    <w:rsid w:val="00FA03D1"/>
    <w:rsid w:val="00FA6ED0"/>
    <w:rsid w:val="00FB126F"/>
    <w:rsid w:val="00FB62FE"/>
    <w:rsid w:val="00FD4A59"/>
    <w:rsid w:val="00FE1912"/>
    <w:rsid w:val="00FE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2"/>
    </o:shapelayout>
  </w:shapeDefaults>
  <w:decimalSymbol w:val=","/>
  <w:listSeparator w:val=";"/>
  <w14:docId w14:val="4C259373"/>
  <w15:docId w15:val="{FC48FE6D-B6CC-4AA7-9A6B-5D077877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uiPriority="11" w:unhideWhenUsed="1"/>
    <w:lsdException w:name="List Bullet 3" w:uiPriority="11" w:unhideWhenUsed="1"/>
    <w:lsdException w:name="List Bullet 4" w:semiHidden="1" w:unhideWhenUsed="1"/>
    <w:lsdException w:name="List Bullet 5" w:semiHidden="1" w:uiPriority="1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3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F20"/>
    <w:pPr>
      <w:spacing w:after="0" w:line="360" w:lineRule="atLeast"/>
      <w:ind w:right="822"/>
    </w:pPr>
    <w:rPr>
      <w:sz w:val="30"/>
    </w:rPr>
  </w:style>
  <w:style w:type="paragraph" w:styleId="Rubrik1">
    <w:name w:val="heading 1"/>
    <w:basedOn w:val="Normal"/>
    <w:next w:val="Normal"/>
    <w:link w:val="Rubrik1Char"/>
    <w:uiPriority w:val="9"/>
    <w:semiHidden/>
    <w:qFormat/>
    <w:rsid w:val="00B834A6"/>
    <w:pPr>
      <w:keepNext/>
      <w:keepLines/>
      <w:spacing w:before="280" w:after="280" w:line="28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qFormat/>
    <w:rsid w:val="00B834A6"/>
    <w:pPr>
      <w:keepNext/>
      <w:keepLines/>
      <w:spacing w:before="240" w:line="240" w:lineRule="atLeast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qFormat/>
    <w:rsid w:val="00B834A6"/>
    <w:pPr>
      <w:keepNext/>
      <w:keepLines/>
      <w:spacing w:before="240" w:line="240" w:lineRule="atLeast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CA4D9E"/>
    <w:pPr>
      <w:keepNext/>
      <w:keepLines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326093"/>
    <w:pPr>
      <w:keepNext/>
      <w:keepLines/>
      <w:spacing w:before="220" w:line="220" w:lineRule="atLeast"/>
      <w:outlineLvl w:val="4"/>
    </w:pPr>
    <w:rPr>
      <w:rFonts w:asciiTheme="majorHAnsi" w:eastAsiaTheme="majorEastAsia" w:hAnsiTheme="majorHAnsi" w:cstheme="majorBidi"/>
      <w:i/>
      <w:color w:val="000000" w:themeColor="text1"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F3412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F341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F3412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F3412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3"/>
    <w:qFormat/>
    <w:rsid w:val="005238A6"/>
    <w:pPr>
      <w:spacing w:after="120" w:line="228" w:lineRule="auto"/>
      <w:contextualSpacing/>
    </w:pPr>
    <w:rPr>
      <w:rFonts w:ascii="Stockholm Type Bold" w:eastAsiaTheme="majorEastAsia" w:hAnsi="Stockholm Type Bold" w:cstheme="majorBidi"/>
      <w:b/>
      <w:color w:val="CB5019" w:themeColor="accent1"/>
      <w:spacing w:val="-10"/>
      <w:kern w:val="28"/>
      <w:sz w:val="120"/>
      <w:szCs w:val="56"/>
    </w:rPr>
  </w:style>
  <w:style w:type="character" w:customStyle="1" w:styleId="RubrikChar">
    <w:name w:val="Rubrik Char"/>
    <w:basedOn w:val="Standardstycketeckensnitt"/>
    <w:link w:val="Rubrik"/>
    <w:uiPriority w:val="13"/>
    <w:rsid w:val="005238A6"/>
    <w:rPr>
      <w:rFonts w:ascii="Stockholm Type Bold" w:eastAsiaTheme="majorEastAsia" w:hAnsi="Stockholm Type Bold" w:cstheme="majorBidi"/>
      <w:b/>
      <w:color w:val="CB5019" w:themeColor="accent1"/>
      <w:spacing w:val="-10"/>
      <w:kern w:val="28"/>
      <w:sz w:val="120"/>
      <w:szCs w:val="56"/>
    </w:rPr>
  </w:style>
  <w:style w:type="paragraph" w:styleId="Underrubrik">
    <w:name w:val="Subtitle"/>
    <w:basedOn w:val="Normal"/>
    <w:next w:val="Normal"/>
    <w:link w:val="UnderrubrikChar"/>
    <w:uiPriority w:val="13"/>
    <w:semiHidden/>
    <w:qFormat/>
    <w:rsid w:val="004D184D"/>
    <w:pPr>
      <w:numPr>
        <w:ilvl w:val="1"/>
      </w:numPr>
      <w:spacing w:line="240" w:lineRule="auto"/>
      <w:ind w:right="3521"/>
    </w:pPr>
    <w:rPr>
      <w:rFonts w:eastAsiaTheme="minorEastAsia"/>
      <w:color w:val="000000" w:themeColor="text1"/>
    </w:rPr>
  </w:style>
  <w:style w:type="character" w:customStyle="1" w:styleId="UnderrubrikChar">
    <w:name w:val="Underrubrik Char"/>
    <w:basedOn w:val="Standardstycketeckensnitt"/>
    <w:link w:val="Underrubrik"/>
    <w:uiPriority w:val="13"/>
    <w:semiHidden/>
    <w:rsid w:val="00B73A02"/>
    <w:rPr>
      <w:rFonts w:eastAsiaTheme="minorEastAsia"/>
      <w:color w:val="000000" w:themeColor="text1"/>
      <w:sz w:val="30"/>
    </w:rPr>
  </w:style>
  <w:style w:type="character" w:customStyle="1" w:styleId="Rubrik1Char">
    <w:name w:val="Rubrik 1 Char"/>
    <w:basedOn w:val="Standardstycketeckensnitt"/>
    <w:link w:val="Rubrik1"/>
    <w:uiPriority w:val="9"/>
    <w:semiHidden/>
    <w:rsid w:val="004C7A50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7A50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7A5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7A50"/>
    <w:rPr>
      <w:rFonts w:asciiTheme="majorHAnsi" w:eastAsiaTheme="majorEastAsia" w:hAnsiTheme="majorHAnsi" w:cstheme="majorBidi"/>
      <w:b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7A50"/>
    <w:rPr>
      <w:rFonts w:asciiTheme="majorHAnsi" w:eastAsiaTheme="majorEastAsia" w:hAnsiTheme="majorHAnsi" w:cstheme="majorBidi"/>
      <w:i/>
      <w:color w:val="000000" w:themeColor="text1"/>
    </w:rPr>
  </w:style>
  <w:style w:type="paragraph" w:styleId="Sidhuvud">
    <w:name w:val="header"/>
    <w:basedOn w:val="Normal"/>
    <w:link w:val="SidhuvudChar"/>
    <w:uiPriority w:val="99"/>
    <w:semiHidden/>
    <w:rsid w:val="007701CF"/>
    <w:pPr>
      <w:tabs>
        <w:tab w:val="center" w:pos="4536"/>
        <w:tab w:val="right" w:pos="9072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92958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semiHidden/>
    <w:rsid w:val="00CA4D9E"/>
    <w:pPr>
      <w:tabs>
        <w:tab w:val="center" w:pos="4536"/>
        <w:tab w:val="right" w:pos="9072"/>
      </w:tabs>
      <w:spacing w:line="19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B92958"/>
    <w:rPr>
      <w:rFonts w:asciiTheme="majorHAnsi" w:hAnsiTheme="majorHAnsi"/>
      <w:sz w:val="15"/>
    </w:rPr>
  </w:style>
  <w:style w:type="table" w:styleId="Tabellrutnt">
    <w:name w:val="Table Grid"/>
    <w:basedOn w:val="Normaltabell"/>
    <w:uiPriority w:val="39"/>
    <w:rsid w:val="0094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73266A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92958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73266A"/>
    <w:rPr>
      <w:vertAlign w:val="superscript"/>
    </w:rPr>
  </w:style>
  <w:style w:type="paragraph" w:styleId="Innehllsfrteckningsrubrik">
    <w:name w:val="TOC Heading"/>
    <w:basedOn w:val="Rubrik1"/>
    <w:next w:val="Normal"/>
    <w:uiPriority w:val="39"/>
    <w:semiHidden/>
    <w:qFormat/>
    <w:rsid w:val="00620A65"/>
    <w:pPr>
      <w:spacing w:before="240" w:after="240" w:line="259" w:lineRule="auto"/>
      <w:outlineLvl w:val="9"/>
    </w:pPr>
    <w:rPr>
      <w:lang w:eastAsia="sv-SE"/>
    </w:rPr>
  </w:style>
  <w:style w:type="paragraph" w:styleId="Innehll1">
    <w:name w:val="toc 1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b/>
      <w:noProof/>
      <w:sz w:val="20"/>
    </w:rPr>
  </w:style>
  <w:style w:type="paragraph" w:styleId="Innehll2">
    <w:name w:val="toc 2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semiHidden/>
    <w:rsid w:val="000F4C0E"/>
    <w:pPr>
      <w:tabs>
        <w:tab w:val="left" w:pos="851"/>
        <w:tab w:val="right" w:leader="dot" w:pos="6566"/>
      </w:tabs>
      <w:spacing w:after="100"/>
      <w:ind w:left="851" w:hanging="851"/>
    </w:pPr>
    <w:rPr>
      <w:rFonts w:asciiTheme="majorHAnsi" w:hAnsiTheme="majorHAnsi"/>
      <w:i/>
      <w:noProof/>
      <w:sz w:val="20"/>
    </w:rPr>
  </w:style>
  <w:style w:type="character" w:styleId="Hyperlnk">
    <w:name w:val="Hyperlink"/>
    <w:basedOn w:val="Standardstycketeckensnitt"/>
    <w:uiPriority w:val="99"/>
    <w:semiHidden/>
    <w:rsid w:val="0073266A"/>
    <w:rPr>
      <w:color w:val="007EC4" w:themeColor="hyperlink"/>
      <w:u w:val="single"/>
    </w:rPr>
  </w:style>
  <w:style w:type="paragraph" w:styleId="Punktlista">
    <w:name w:val="List Bullet"/>
    <w:basedOn w:val="Normal"/>
    <w:uiPriority w:val="11"/>
    <w:semiHidden/>
    <w:qFormat/>
    <w:rsid w:val="00671D70"/>
    <w:pPr>
      <w:numPr>
        <w:numId w:val="12"/>
      </w:numPr>
      <w:spacing w:after="40"/>
      <w:contextualSpacing/>
    </w:pPr>
  </w:style>
  <w:style w:type="paragraph" w:styleId="Punktlista2">
    <w:name w:val="List Bullet 2"/>
    <w:basedOn w:val="Normal"/>
    <w:uiPriority w:val="11"/>
    <w:semiHidden/>
    <w:rsid w:val="00671D70"/>
    <w:pPr>
      <w:numPr>
        <w:ilvl w:val="1"/>
        <w:numId w:val="12"/>
      </w:numPr>
      <w:spacing w:after="40"/>
      <w:contextualSpacing/>
    </w:pPr>
  </w:style>
  <w:style w:type="paragraph" w:styleId="Punktlista3">
    <w:name w:val="List Bullet 3"/>
    <w:basedOn w:val="Normal"/>
    <w:uiPriority w:val="11"/>
    <w:semiHidden/>
    <w:rsid w:val="00671D70"/>
    <w:pPr>
      <w:numPr>
        <w:ilvl w:val="2"/>
        <w:numId w:val="12"/>
      </w:numPr>
      <w:spacing w:after="40"/>
      <w:ind w:left="681" w:hanging="227"/>
      <w:contextualSpacing/>
    </w:pPr>
  </w:style>
  <w:style w:type="paragraph" w:styleId="Punktlista4">
    <w:name w:val="List Bullet 4"/>
    <w:basedOn w:val="Normal"/>
    <w:uiPriority w:val="11"/>
    <w:semiHidden/>
    <w:rsid w:val="00671D70"/>
    <w:pPr>
      <w:numPr>
        <w:ilvl w:val="3"/>
        <w:numId w:val="7"/>
      </w:numPr>
      <w:spacing w:after="40"/>
      <w:contextualSpacing/>
    </w:pPr>
  </w:style>
  <w:style w:type="paragraph" w:styleId="Punktlista5">
    <w:name w:val="List Bullet 5"/>
    <w:basedOn w:val="Normal"/>
    <w:uiPriority w:val="11"/>
    <w:semiHidden/>
    <w:rsid w:val="00671D70"/>
    <w:pPr>
      <w:numPr>
        <w:ilvl w:val="4"/>
        <w:numId w:val="12"/>
      </w:numPr>
      <w:spacing w:after="40"/>
      <w:contextualSpacing/>
    </w:pPr>
  </w:style>
  <w:style w:type="paragraph" w:styleId="Numreradlista">
    <w:name w:val="List Number"/>
    <w:basedOn w:val="Normal"/>
    <w:uiPriority w:val="12"/>
    <w:semiHidden/>
    <w:qFormat/>
    <w:rsid w:val="005B04DB"/>
    <w:pPr>
      <w:numPr>
        <w:numId w:val="7"/>
      </w:numPr>
      <w:contextualSpacing/>
    </w:pPr>
  </w:style>
  <w:style w:type="paragraph" w:styleId="Numreradlista2">
    <w:name w:val="List Number 2"/>
    <w:basedOn w:val="Normal"/>
    <w:uiPriority w:val="12"/>
    <w:semiHidden/>
    <w:rsid w:val="005B04DB"/>
    <w:pPr>
      <w:numPr>
        <w:ilvl w:val="1"/>
        <w:numId w:val="7"/>
      </w:numPr>
      <w:contextualSpacing/>
    </w:pPr>
  </w:style>
  <w:style w:type="paragraph" w:styleId="Numreradlista3">
    <w:name w:val="List Number 3"/>
    <w:basedOn w:val="Normal"/>
    <w:uiPriority w:val="12"/>
    <w:semiHidden/>
    <w:rsid w:val="005B04DB"/>
    <w:pPr>
      <w:numPr>
        <w:ilvl w:val="2"/>
        <w:numId w:val="7"/>
      </w:numPr>
      <w:contextualSpacing/>
    </w:pPr>
  </w:style>
  <w:style w:type="paragraph" w:styleId="Beskrivning">
    <w:name w:val="caption"/>
    <w:basedOn w:val="Normal"/>
    <w:next w:val="Normal"/>
    <w:uiPriority w:val="35"/>
    <w:semiHidden/>
    <w:rsid w:val="00CA4D9E"/>
    <w:pPr>
      <w:spacing w:before="120" w:after="200" w:line="240" w:lineRule="auto"/>
    </w:pPr>
    <w:rPr>
      <w:rFonts w:asciiTheme="majorHAnsi" w:hAnsiTheme="majorHAnsi"/>
      <w:iCs/>
      <w:color w:val="000000" w:themeColor="text1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7A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7A50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7A50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7A50"/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paragraph" w:styleId="Figurfrteckning">
    <w:name w:val="table of figures"/>
    <w:basedOn w:val="Normal"/>
    <w:next w:val="Normal"/>
    <w:uiPriority w:val="99"/>
    <w:semiHidden/>
    <w:rsid w:val="00CA4D9E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rsid w:val="00F341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2958"/>
    <w:rPr>
      <w:rFonts w:ascii="Segoe UI" w:hAnsi="Segoe UI" w:cs="Segoe UI"/>
      <w:sz w:val="18"/>
      <w:szCs w:val="18"/>
    </w:rPr>
  </w:style>
  <w:style w:type="paragraph" w:styleId="Innehll4">
    <w:name w:val="toc 4"/>
    <w:basedOn w:val="Normal"/>
    <w:next w:val="Normal"/>
    <w:uiPriority w:val="39"/>
    <w:semiHidden/>
    <w:rsid w:val="000F4C0E"/>
    <w:pPr>
      <w:tabs>
        <w:tab w:val="left" w:pos="1760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Innehll5">
    <w:name w:val="toc 5"/>
    <w:basedOn w:val="Normal"/>
    <w:next w:val="Normal"/>
    <w:uiPriority w:val="39"/>
    <w:semiHidden/>
    <w:rsid w:val="000F4C0E"/>
    <w:pPr>
      <w:tabs>
        <w:tab w:val="left" w:pos="1984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Normaltindrag">
    <w:name w:val="Normal Indent"/>
    <w:basedOn w:val="Normal"/>
    <w:uiPriority w:val="99"/>
    <w:semiHidden/>
    <w:rsid w:val="00F80CC5"/>
    <w:pPr>
      <w:ind w:left="227"/>
    </w:pPr>
  </w:style>
  <w:style w:type="paragraph" w:customStyle="1" w:styleId="Rubrik1mednumrering">
    <w:name w:val="Rubrik 1 med numrering"/>
    <w:basedOn w:val="Rubrik1"/>
    <w:next w:val="Normal"/>
    <w:uiPriority w:val="10"/>
    <w:semiHidden/>
    <w:rsid w:val="00361FDC"/>
    <w:pPr>
      <w:numPr>
        <w:numId w:val="13"/>
      </w:numPr>
    </w:pPr>
  </w:style>
  <w:style w:type="paragraph" w:customStyle="1" w:styleId="Rubrik2mednumrering">
    <w:name w:val="Rubrik 2 med numrering"/>
    <w:basedOn w:val="Rubrik2"/>
    <w:next w:val="Normal"/>
    <w:uiPriority w:val="10"/>
    <w:semiHidden/>
    <w:rsid w:val="00361FDC"/>
    <w:pPr>
      <w:numPr>
        <w:ilvl w:val="1"/>
        <w:numId w:val="13"/>
      </w:numPr>
    </w:pPr>
  </w:style>
  <w:style w:type="paragraph" w:customStyle="1" w:styleId="Rubrik3mednumrering">
    <w:name w:val="Rubrik 3 med numrering"/>
    <w:basedOn w:val="Rubrik3"/>
    <w:uiPriority w:val="10"/>
    <w:semiHidden/>
    <w:rsid w:val="00361FDC"/>
    <w:pPr>
      <w:numPr>
        <w:ilvl w:val="2"/>
        <w:numId w:val="13"/>
      </w:numPr>
    </w:pPr>
  </w:style>
  <w:style w:type="paragraph" w:customStyle="1" w:styleId="Rubrik4mednumrering">
    <w:name w:val="Rubrik 4 med numrering"/>
    <w:basedOn w:val="Rubrik4"/>
    <w:next w:val="Normal"/>
    <w:uiPriority w:val="10"/>
    <w:semiHidden/>
    <w:rsid w:val="00361FDC"/>
    <w:pPr>
      <w:numPr>
        <w:ilvl w:val="3"/>
        <w:numId w:val="13"/>
      </w:numPr>
    </w:pPr>
  </w:style>
  <w:style w:type="paragraph" w:customStyle="1" w:styleId="Rubrik5mednumrering">
    <w:name w:val="Rubrik 5 med numrering"/>
    <w:basedOn w:val="Rubrik5"/>
    <w:next w:val="Normal"/>
    <w:uiPriority w:val="10"/>
    <w:semiHidden/>
    <w:rsid w:val="00361FDC"/>
    <w:pPr>
      <w:numPr>
        <w:ilvl w:val="4"/>
        <w:numId w:val="13"/>
      </w:numPr>
    </w:pPr>
  </w:style>
  <w:style w:type="character" w:styleId="Sidnummer">
    <w:name w:val="page number"/>
    <w:basedOn w:val="Standardstycketeckensnitt"/>
    <w:uiPriority w:val="99"/>
    <w:semiHidden/>
    <w:rsid w:val="00CA4D9E"/>
    <w:rPr>
      <w:rFonts w:asciiTheme="majorHAnsi" w:hAnsiTheme="majorHAnsi"/>
      <w:sz w:val="20"/>
    </w:rPr>
  </w:style>
  <w:style w:type="table" w:customStyle="1" w:styleId="Stockholmsstad">
    <w:name w:val="Stockholms stad"/>
    <w:basedOn w:val="Normaltabell"/>
    <w:uiPriority w:val="99"/>
    <w:rsid w:val="003C3F13"/>
    <w:pPr>
      <w:spacing w:after="0" w:line="240" w:lineRule="auto"/>
    </w:pPr>
    <w:rPr>
      <w:rFonts w:asciiTheme="majorHAnsi" w:hAnsiTheme="maj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afterLines="60" w:after="60" w:afterAutospacing="0"/>
      </w:pPr>
      <w:rPr>
        <w:b/>
      </w:rPr>
    </w:tblStylePr>
  </w:style>
  <w:style w:type="character" w:styleId="Platshllartext">
    <w:name w:val="Placeholder Text"/>
    <w:basedOn w:val="Standardstycketeckensnitt"/>
    <w:uiPriority w:val="99"/>
    <w:semiHidden/>
    <w:rsid w:val="00270546"/>
    <w:rPr>
      <w:color w:val="808080"/>
    </w:rPr>
  </w:style>
  <w:style w:type="paragraph" w:customStyle="1" w:styleId="Titel">
    <w:name w:val="Titel"/>
    <w:basedOn w:val="Normal"/>
    <w:uiPriority w:val="24"/>
    <w:semiHidden/>
    <w:rsid w:val="00740C2C"/>
    <w:pPr>
      <w:framePr w:wrap="around" w:vAnchor="page" w:hAnchor="page" w:x="1135" w:y="795"/>
      <w:spacing w:before="400" w:line="600" w:lineRule="atLeast"/>
      <w:ind w:left="397" w:right="397"/>
      <w:suppressOverlap/>
    </w:pPr>
    <w:rPr>
      <w:rFonts w:asciiTheme="majorHAnsi" w:hAnsiTheme="majorHAnsi"/>
      <w:b/>
      <w:color w:val="FFFFFF" w:themeColor="background1"/>
      <w:sz w:val="60"/>
      <w:szCs w:val="60"/>
    </w:rPr>
  </w:style>
  <w:style w:type="paragraph" w:customStyle="1" w:styleId="Mnad">
    <w:name w:val="Månad"/>
    <w:basedOn w:val="Normal"/>
    <w:uiPriority w:val="24"/>
    <w:semiHidden/>
    <w:rsid w:val="00740C2C"/>
    <w:pPr>
      <w:framePr w:wrap="around" w:vAnchor="page" w:hAnchor="page" w:x="1135" w:y="795"/>
      <w:spacing w:line="259" w:lineRule="auto"/>
      <w:ind w:left="397" w:right="397"/>
      <w:suppressOverlap/>
    </w:pPr>
    <w:rPr>
      <w:rFonts w:asciiTheme="majorHAnsi" w:hAnsiTheme="majorHAnsi" w:cstheme="majorHAnsi"/>
      <w:color w:val="FFFFFF" w:themeColor="background1"/>
      <w:sz w:val="60"/>
      <w:szCs w:val="60"/>
    </w:rPr>
  </w:style>
  <w:style w:type="paragraph" w:customStyle="1" w:styleId="Informationstext">
    <w:name w:val="Informationstext"/>
    <w:basedOn w:val="Normal"/>
    <w:qFormat/>
    <w:rsid w:val="005238A6"/>
    <w:pPr>
      <w:spacing w:after="560" w:line="204" w:lineRule="auto"/>
    </w:pPr>
    <w:rPr>
      <w:rFonts w:ascii="Stockholm Type Regular" w:hAnsi="Stockholm Type Regular"/>
      <w:color w:val="CB5019" w:themeColor="accent1"/>
      <w:sz w:val="112"/>
    </w:rPr>
  </w:style>
  <w:style w:type="paragraph" w:styleId="Liststycke">
    <w:name w:val="List Paragraph"/>
    <w:basedOn w:val="Normal"/>
    <w:uiPriority w:val="34"/>
    <w:qFormat/>
    <w:rsid w:val="00A73BC6"/>
    <w:pPr>
      <w:ind w:left="720"/>
      <w:contextualSpacing/>
    </w:pPr>
  </w:style>
  <w:style w:type="paragraph" w:customStyle="1" w:styleId="Default">
    <w:name w:val="Default"/>
    <w:rsid w:val="00261364"/>
    <w:pPr>
      <w:autoSpaceDE w:val="0"/>
      <w:autoSpaceDN w:val="0"/>
      <w:adjustRightInd w:val="0"/>
      <w:spacing w:after="0" w:line="240" w:lineRule="auto"/>
    </w:pPr>
    <w:rPr>
      <w:rFonts w:ascii="Stockholm Type Regular" w:hAnsi="Stockholm Type Regular" w:cs="Stockholm Type 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34317\AppData\Local\STHLM_Mallar\Stockholms%20Stad\02%20Kommunikationsmallar\Anslag\Anslag_St&#229;end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70305BF6774BD4A8A01A3CA59517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30402B-9A94-485A-B13E-07A06D341DFF}"/>
      </w:docPartPr>
      <w:docPartBody>
        <w:p w:rsidR="00FA6CBF" w:rsidRDefault="00FA6CBF">
          <w:pPr>
            <w:pStyle w:val="6570305BF6774BD4A8A01A3CA59517DD"/>
          </w:pPr>
          <w:r w:rsidRPr="00CE41D7">
            <w:t>Rubrik</w:t>
          </w:r>
        </w:p>
      </w:docPartBody>
    </w:docPart>
    <w:docPart>
      <w:docPartPr>
        <w:name w:val="BCB5D31D97D649FEA744162321692A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0EBE91-6F15-4D8B-AB12-470535D97BBD}"/>
      </w:docPartPr>
      <w:docPartBody>
        <w:p w:rsidR="00FA6CBF" w:rsidRDefault="00FA6CBF">
          <w:pPr>
            <w:pStyle w:val="BCB5D31D97D649FEA744162321692A1B"/>
          </w:pPr>
          <w:r w:rsidRPr="00CE41D7">
            <w:t>Informationstext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ckholm Type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tockholmTyp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ckholm Type Display Bold">
    <w:altName w:val="Arial"/>
    <w:panose1 w:val="00000000000000000000"/>
    <w:charset w:val="00"/>
    <w:family w:val="roman"/>
    <w:notTrueType/>
    <w:pitch w:val="default"/>
  </w:font>
  <w:font w:name="Stockholm Type Bold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ckholmTyp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F"/>
    <w:rsid w:val="00060C0F"/>
    <w:rsid w:val="001843AD"/>
    <w:rsid w:val="00244D17"/>
    <w:rsid w:val="005A58CC"/>
    <w:rsid w:val="006A47F0"/>
    <w:rsid w:val="006A554E"/>
    <w:rsid w:val="006C6F90"/>
    <w:rsid w:val="00785751"/>
    <w:rsid w:val="009C088D"/>
    <w:rsid w:val="009D7792"/>
    <w:rsid w:val="00B5533F"/>
    <w:rsid w:val="00CC4347"/>
    <w:rsid w:val="00ED7DAD"/>
    <w:rsid w:val="00F07F75"/>
    <w:rsid w:val="00FA6CBF"/>
    <w:rsid w:val="00FB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6570305BF6774BD4A8A01A3CA59517DD">
    <w:name w:val="6570305BF6774BD4A8A01A3CA59517DD"/>
  </w:style>
  <w:style w:type="paragraph" w:customStyle="1" w:styleId="BCB5D31D97D649FEA744162321692A1B">
    <w:name w:val="BCB5D31D97D649FEA744162321692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thlmOrange">
      <a:dk1>
        <a:srgbClr val="000000"/>
      </a:dk1>
      <a:lt1>
        <a:srgbClr val="FFFFFF"/>
      </a:lt1>
      <a:dk2>
        <a:srgbClr val="C40068"/>
      </a:dk2>
      <a:lt2>
        <a:srgbClr val="E4B1C3"/>
      </a:lt2>
      <a:accent1>
        <a:srgbClr val="CB5019"/>
      </a:accent1>
      <a:accent2>
        <a:srgbClr val="B6D7D3"/>
      </a:accent2>
      <a:accent3>
        <a:srgbClr val="007EC4"/>
      </a:accent3>
      <a:accent4>
        <a:srgbClr val="ACC7E9"/>
      </a:accent4>
      <a:accent5>
        <a:srgbClr val="683788"/>
      </a:accent5>
      <a:accent6>
        <a:srgbClr val="BCAAD0"/>
      </a:accent6>
      <a:hlink>
        <a:srgbClr val="007EC4"/>
      </a:hlink>
      <a:folHlink>
        <a:srgbClr val="683788"/>
      </a:folHlink>
    </a:clrScheme>
    <a:fontScheme name="Stockholms stad - Sthlm Type">
      <a:majorFont>
        <a:latin typeface="Stockholm Type Display Bold"/>
        <a:ea typeface=""/>
        <a:cs typeface=""/>
      </a:majorFont>
      <a:minorFont>
        <a:latin typeface="Stockholm Type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29D11-E84B-481B-8628-65959A83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Anslag_Stående.dotm</Template>
  <TotalTime>11</TotalTime>
  <Pages>1</Pages>
  <Words>33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Hälsopedagog</vt:lpstr>
    </vt:vector>
  </TitlesOfParts>
  <Company>Enskede-Årsta-Vantör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Hälsopedagog</dc:title>
  <dc:subject>Sommarprogram</dc:subject>
  <dc:creator>Maja Blomqvist</dc:creator>
  <cp:lastModifiedBy>Maja Blomqvist</cp:lastModifiedBy>
  <cp:revision>7</cp:revision>
  <cp:lastPrinted>2024-12-19T15:18:00Z</cp:lastPrinted>
  <dcterms:created xsi:type="dcterms:W3CDTF">2026-08-06T13:28:00Z</dcterms:created>
  <dcterms:modified xsi:type="dcterms:W3CDTF">2026-08-11T08:35:00Z</dcterms:modified>
  <cp:category>Anslag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ärgScheman">
    <vt:lpwstr>3|9|0|7|5</vt:lpwstr>
  </property>
  <property fmtid="{D5CDD505-2E9C-101B-9397-08002B2CF9AE}" pid="3" name="AktivtFärgSchema">
    <vt:lpwstr>SthlmOrange</vt:lpwstr>
  </property>
  <property fmtid="{D5CDD505-2E9C-101B-9397-08002B2CF9AE}" pid="4" name="Department">
    <vt:lpwstr>Förebyggande enheten</vt:lpwstr>
  </property>
  <property fmtid="{D5CDD505-2E9C-101B-9397-08002B2CF9AE}" pid="5" name="Email">
    <vt:lpwstr>maja.s.blomqvist@stockholm.se</vt:lpwstr>
  </property>
</Properties>
</file>