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sdt>
      <w:sdtPr>
        <w:rPr>
          <w:rFonts w:asciiTheme="minorHAnsi" w:eastAsiaTheme="minorHAnsi" w:hAnsiTheme="minorHAnsi" w:cstheme="minorBidi"/>
          <w:b w:val="0"/>
          <w:color w:val="auto"/>
          <w:spacing w:val="0"/>
          <w:kern w:val="0"/>
          <w:sz w:val="30"/>
          <w:szCs w:val="22"/>
        </w:rPr>
        <w:id w:val="-1061562081"/>
        <w:docPartObj>
          <w:docPartGallery w:val="Cover Pages"/>
          <w:docPartUnique/>
        </w:docPartObj>
      </w:sdtPr>
      <w:sdtEndPr/>
      <w:sdtContent>
        <w:tbl>
          <w:tblPr>
            <w:tblStyle w:val="Tabellrutnt"/>
            <w:tblW w:w="7088" w:type="dxa"/>
            <w:tblInd w:w="142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ayout w:type="fixed"/>
            <w:tblCellMar>
              <w:left w:w="0" w:type="dxa"/>
              <w:right w:w="0" w:type="dxa"/>
            </w:tblCellMar>
            <w:tblLook w:val="0600" w:firstRow="0" w:lastRow="0" w:firstColumn="0" w:lastColumn="0" w:noHBand="1" w:noVBand="1"/>
          </w:tblPr>
          <w:tblGrid>
            <w:gridCol w:w="1850"/>
            <w:gridCol w:w="2009"/>
            <w:gridCol w:w="3229"/>
          </w:tblGrid>
          <w:tr w:rsidR="000E51DD" w14:paraId="7AF2E693" w14:textId="77777777" w:rsidTr="006C185F">
            <w:trPr>
              <w:trHeight w:val="12841"/>
            </w:trPr>
            <w:tc>
              <w:tcPr>
                <w:tcW w:w="7088" w:type="dxa"/>
                <w:gridSpan w:val="3"/>
              </w:tcPr>
              <w:p w14:paraId="117FFBD3" w14:textId="37E514DC" w:rsidR="00273D80" w:rsidRPr="00273D80" w:rsidRDefault="00273D80" w:rsidP="004A4594">
                <w:pPr>
                  <w:pStyle w:val="Rubrik"/>
                  <w:rPr>
                    <w:rFonts w:eastAsiaTheme="minorHAnsi"/>
                    <w:sz w:val="2"/>
                    <w:szCs w:val="2"/>
                  </w:rPr>
                </w:pPr>
              </w:p>
              <w:sdt>
                <w:sdtPr>
                  <w:rPr>
                    <w:color w:val="C40068" w:themeColor="text2"/>
                  </w:rPr>
                  <w:tag w:val="cntRubrik"/>
                  <w:id w:val="-386808729"/>
                  <w:placeholder>
                    <w:docPart w:val="6570305BF6774BD4A8A01A3CA59517DD"/>
                  </w:placeholder>
                </w:sdtPr>
                <w:sdtEndPr>
                  <w:rPr>
                    <w:color w:val="468079" w:themeColor="accent2" w:themeShade="80"/>
                    <w:sz w:val="72"/>
                    <w:szCs w:val="96"/>
                  </w:rPr>
                </w:sdtEndPr>
                <w:sdtContent>
                  <w:p w14:paraId="75EC773C" w14:textId="128B155C" w:rsidR="005D77B4" w:rsidRPr="00525E32" w:rsidRDefault="005D77B4" w:rsidP="008734FF">
                    <w:pPr>
                      <w:pStyle w:val="Rubrik"/>
                      <w:rPr>
                        <w:color w:val="009991"/>
                        <w:sz w:val="96"/>
                        <w:szCs w:val="96"/>
                      </w:rPr>
                    </w:pPr>
                    <w:r w:rsidRPr="00525E32">
                      <w:rPr>
                        <w:color w:val="009991"/>
                        <w:sz w:val="96"/>
                        <w:szCs w:val="96"/>
                      </w:rPr>
                      <w:t>Seniorträffen</w:t>
                    </w:r>
                  </w:p>
                  <w:p w14:paraId="0BA731BC" w14:textId="2ED38E5C" w:rsidR="000E51DD" w:rsidRPr="0013795B" w:rsidRDefault="00D3565A" w:rsidP="008734FF">
                    <w:pPr>
                      <w:pStyle w:val="Rubrik"/>
                      <w:rPr>
                        <w:color w:val="468079" w:themeColor="accent2" w:themeShade="80"/>
                        <w:sz w:val="72"/>
                        <w:szCs w:val="96"/>
                      </w:rPr>
                    </w:pPr>
                    <w:r w:rsidRPr="00525E32">
                      <w:rPr>
                        <w:noProof/>
                        <w:color w:val="009991"/>
                        <w:sz w:val="72"/>
                        <w:szCs w:val="96"/>
                      </w:rPr>
                      <w:drawing>
                        <wp:anchor distT="0" distB="0" distL="114300" distR="114300" simplePos="0" relativeHeight="251665408" behindDoc="0" locked="0" layoutInCell="1" allowOverlap="1" wp14:anchorId="3B6D67E4" wp14:editId="21B164F8">
                          <wp:simplePos x="0" y="0"/>
                          <wp:positionH relativeFrom="column">
                            <wp:posOffset>3172517</wp:posOffset>
                          </wp:positionH>
                          <wp:positionV relativeFrom="paragraph">
                            <wp:posOffset>276670</wp:posOffset>
                          </wp:positionV>
                          <wp:extent cx="871451" cy="659262"/>
                          <wp:effectExtent l="0" t="0" r="5080" b="7620"/>
                          <wp:wrapNone/>
                          <wp:docPr id="3" name="Bildobjekt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73169" cy="6605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pic:spPr>
                              </pic:pic>
                            </a:graphicData>
                          </a:graphic>
                          <wp14:sizeRelH relativeFrom="margin">
                            <wp14:pctWidth>0</wp14:pctWidth>
                          </wp14:sizeRelH>
                          <wp14:sizeRelV relativeFrom="margin">
                            <wp14:pctHeight>0</wp14:pctHeight>
                          </wp14:sizeRelV>
                        </wp:anchor>
                      </w:drawing>
                    </w:r>
                    <w:r w:rsidR="00E973C5" w:rsidRPr="00525E32">
                      <w:rPr>
                        <w:color w:val="009991"/>
                        <w:sz w:val="72"/>
                        <w:szCs w:val="96"/>
                      </w:rPr>
                      <w:t>Dalen</w:t>
                    </w:r>
                    <w:r w:rsidR="009675D8" w:rsidRPr="00525E32">
                      <w:rPr>
                        <w:color w:val="009991"/>
                        <w:sz w:val="72"/>
                        <w:szCs w:val="96"/>
                      </w:rPr>
                      <w:t xml:space="preserve"> </w:t>
                    </w:r>
                  </w:p>
                </w:sdtContent>
              </w:sdt>
              <w:sdt>
                <w:sdtPr>
                  <w:rPr>
                    <w:rFonts w:cstheme="minorBidi"/>
                    <w:color w:val="C40068" w:themeColor="text2"/>
                    <w:sz w:val="112"/>
                    <w:szCs w:val="22"/>
                  </w:rPr>
                  <w:tag w:val="cntInformationstext"/>
                  <w:id w:val="308215594"/>
                  <w:placeholder>
                    <w:docPart w:val="BCB5D31D97D649FEA744162321692A1B"/>
                  </w:placeholder>
                </w:sdtPr>
                <w:sdtEndPr>
                  <w:rPr>
                    <w:rFonts w:ascii="Stockholm Type Bold" w:hAnsi="Stockholm Type Bold"/>
                    <w:color w:val="auto"/>
                    <w:sz w:val="56"/>
                    <w:szCs w:val="80"/>
                  </w:rPr>
                </w:sdtEndPr>
                <w:sdtContent>
                  <w:tbl>
                    <w:tblPr>
                      <w:tblW w:w="0" w:type="auto"/>
                      <w:tblBorders>
                        <w:top w:val="nil"/>
                        <w:left w:val="nil"/>
                        <w:bottom w:val="nil"/>
                        <w:right w:val="nil"/>
                      </w:tblBorders>
                      <w:tblLayout w:type="fixed"/>
                      <w:tblLook w:val="0000" w:firstRow="0" w:lastRow="0" w:firstColumn="0" w:lastColumn="0" w:noHBand="0" w:noVBand="0"/>
                    </w:tblPr>
                    <w:tblGrid>
                      <w:gridCol w:w="5487"/>
                    </w:tblGrid>
                    <w:tr w:rsidR="00261364" w14:paraId="518A0ED1" w14:textId="77777777" w:rsidTr="00261364">
                      <w:trPr>
                        <w:trHeight w:val="604"/>
                      </w:trPr>
                      <w:tc>
                        <w:tcPr>
                          <w:tcW w:w="5487" w:type="dxa"/>
                        </w:tcPr>
                        <w:p w14:paraId="282BB35E" w14:textId="3333D6CA" w:rsidR="00261364" w:rsidRPr="00637648" w:rsidRDefault="00261364" w:rsidP="00261364">
                          <w:pPr>
                            <w:pStyle w:val="Default"/>
                            <w:rPr>
                              <w:sz w:val="22"/>
                              <w:szCs w:val="22"/>
                            </w:rPr>
                          </w:pPr>
                          <w:r w:rsidRPr="00637648">
                            <w:rPr>
                              <w:rFonts w:ascii="Stockholm Type Bold" w:hAnsi="Stockholm Type Bold"/>
                              <w:sz w:val="22"/>
                              <w:szCs w:val="22"/>
                            </w:rPr>
                            <w:t>Plats:</w:t>
                          </w:r>
                          <w:r w:rsidRPr="00637648">
                            <w:rPr>
                              <w:sz w:val="22"/>
                              <w:szCs w:val="22"/>
                            </w:rPr>
                            <w:t xml:space="preserve"> </w:t>
                          </w:r>
                          <w:r w:rsidR="0064732D" w:rsidRPr="00637648">
                            <w:rPr>
                              <w:sz w:val="22"/>
                              <w:szCs w:val="22"/>
                            </w:rPr>
                            <w:t>Dalens allé 12</w:t>
                          </w:r>
                          <w:r w:rsidR="00F3432F" w:rsidRPr="00637648">
                            <w:rPr>
                              <w:sz w:val="22"/>
                              <w:szCs w:val="22"/>
                            </w:rPr>
                            <w:t>,</w:t>
                          </w:r>
                          <w:r w:rsidR="0064732D" w:rsidRPr="00637648">
                            <w:rPr>
                              <w:sz w:val="22"/>
                              <w:szCs w:val="22"/>
                            </w:rPr>
                            <w:t xml:space="preserve"> Enskededalen</w:t>
                          </w:r>
                        </w:p>
                        <w:p w14:paraId="2F8CEE39" w14:textId="06B18F0D" w:rsidR="00261364" w:rsidRPr="00637648" w:rsidRDefault="00261364" w:rsidP="00261364">
                          <w:pPr>
                            <w:pStyle w:val="Default"/>
                            <w:rPr>
                              <w:sz w:val="22"/>
                              <w:szCs w:val="22"/>
                            </w:rPr>
                          </w:pPr>
                          <w:r w:rsidRPr="00637648">
                            <w:rPr>
                              <w:rFonts w:ascii="Stockholm Type Bold" w:hAnsi="Stockholm Type Bold"/>
                              <w:sz w:val="22"/>
                              <w:szCs w:val="22"/>
                            </w:rPr>
                            <w:t>Telefon:</w:t>
                          </w:r>
                          <w:r w:rsidRPr="00637648">
                            <w:rPr>
                              <w:sz w:val="22"/>
                              <w:szCs w:val="22"/>
                            </w:rPr>
                            <w:t xml:space="preserve"> 08</w:t>
                          </w:r>
                          <w:r w:rsidR="006214DC" w:rsidRPr="00637648">
                            <w:rPr>
                              <w:sz w:val="22"/>
                              <w:szCs w:val="22"/>
                            </w:rPr>
                            <w:t>—</w:t>
                          </w:r>
                          <w:r w:rsidRPr="00637648">
                            <w:rPr>
                              <w:sz w:val="22"/>
                              <w:szCs w:val="22"/>
                            </w:rPr>
                            <w:t xml:space="preserve">508 14 149 </w:t>
                          </w:r>
                        </w:p>
                        <w:p w14:paraId="4C9BC8B6" w14:textId="213675F2" w:rsidR="00261364" w:rsidRPr="00637648" w:rsidRDefault="00261364" w:rsidP="00261364">
                          <w:pPr>
                            <w:pStyle w:val="Default"/>
                            <w:rPr>
                              <w:sz w:val="22"/>
                              <w:szCs w:val="22"/>
                            </w:rPr>
                          </w:pPr>
                          <w:r w:rsidRPr="00637648">
                            <w:rPr>
                              <w:rFonts w:ascii="Stockholm Type Bold" w:hAnsi="Stockholm Type Bold"/>
                              <w:sz w:val="22"/>
                              <w:szCs w:val="22"/>
                            </w:rPr>
                            <w:t>Hitta hit:</w:t>
                          </w:r>
                          <w:r w:rsidR="0041553C" w:rsidRPr="00637648">
                            <w:rPr>
                              <w:sz w:val="22"/>
                              <w:szCs w:val="22"/>
                            </w:rPr>
                            <w:t xml:space="preserve"> </w:t>
                          </w:r>
                          <w:r w:rsidR="0064732D" w:rsidRPr="00637648">
                            <w:rPr>
                              <w:sz w:val="22"/>
                              <w:szCs w:val="22"/>
                            </w:rPr>
                            <w:t>T-bana,</w:t>
                          </w:r>
                          <w:r w:rsidR="0041553C" w:rsidRPr="00637648">
                            <w:rPr>
                              <w:sz w:val="22"/>
                              <w:szCs w:val="22"/>
                            </w:rPr>
                            <w:t xml:space="preserve"> </w:t>
                          </w:r>
                          <w:r w:rsidR="004249A0" w:rsidRPr="00637648">
                            <w:rPr>
                              <w:sz w:val="22"/>
                              <w:szCs w:val="22"/>
                            </w:rPr>
                            <w:t>Station</w:t>
                          </w:r>
                          <w:r w:rsidR="0064732D" w:rsidRPr="00637648">
                            <w:rPr>
                              <w:sz w:val="22"/>
                              <w:szCs w:val="22"/>
                            </w:rPr>
                            <w:t xml:space="preserve"> </w:t>
                          </w:r>
                          <w:proofErr w:type="spellStart"/>
                          <w:r w:rsidR="0064732D" w:rsidRPr="00637648">
                            <w:rPr>
                              <w:sz w:val="22"/>
                              <w:szCs w:val="22"/>
                            </w:rPr>
                            <w:t>Sandsborg</w:t>
                          </w:r>
                          <w:proofErr w:type="spellEnd"/>
                        </w:p>
                        <w:p w14:paraId="0F6FDD50" w14:textId="77777777" w:rsidR="00261364" w:rsidRDefault="00CD3D49" w:rsidP="00261364">
                          <w:pPr>
                            <w:pStyle w:val="Default"/>
                            <w:rPr>
                              <w:sz w:val="22"/>
                              <w:szCs w:val="22"/>
                            </w:rPr>
                          </w:pPr>
                          <w:r w:rsidRPr="00637648">
                            <w:rPr>
                              <w:rFonts w:ascii="Stockholm Type Bold" w:hAnsi="Stockholm Type Bold"/>
                              <w:sz w:val="22"/>
                              <w:szCs w:val="22"/>
                            </w:rPr>
                            <w:t>E-post</w:t>
                          </w:r>
                          <w:r w:rsidR="00D073C1" w:rsidRPr="00637648">
                            <w:rPr>
                              <w:rFonts w:ascii="Stockholm Type Bold" w:hAnsi="Stockholm Type Bold"/>
                              <w:sz w:val="22"/>
                              <w:szCs w:val="22"/>
                            </w:rPr>
                            <w:t>:</w:t>
                          </w:r>
                          <w:r w:rsidR="0041553C" w:rsidRPr="00637648">
                            <w:rPr>
                              <w:sz w:val="22"/>
                              <w:szCs w:val="22"/>
                            </w:rPr>
                            <w:t xml:space="preserve"> </w:t>
                          </w:r>
                          <w:r w:rsidR="00261364" w:rsidRPr="00637648">
                            <w:rPr>
                              <w:sz w:val="22"/>
                              <w:szCs w:val="22"/>
                            </w:rPr>
                            <w:t>forebyggandeenheten@stockholm.se</w:t>
                          </w:r>
                          <w:r w:rsidR="00261364" w:rsidRPr="008215B0">
                            <w:rPr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</w:tc>
                    </w:tr>
                  </w:tbl>
                  <w:p w14:paraId="38675014" w14:textId="69A62CB7" w:rsidR="006C185F" w:rsidRPr="00F94E31" w:rsidRDefault="006C185F" w:rsidP="00F94E31"/>
                  <w:p w14:paraId="6E77D52C" w14:textId="30E08F40" w:rsidR="006C185F" w:rsidRDefault="006C185F" w:rsidP="006C185F">
                    <w:pPr>
                      <w:pStyle w:val="Informationstext"/>
                      <w:rPr>
                        <w:rFonts w:ascii="Stockholm Type Bold" w:hAnsi="Stockholm Type Bold"/>
                        <w:color w:val="auto"/>
                        <w:sz w:val="32"/>
                        <w:szCs w:val="20"/>
                      </w:rPr>
                    </w:pPr>
                    <w:r>
                      <w:rPr>
                        <w:rFonts w:ascii="Stockholm Type Bold" w:hAnsi="Stockholm Type Bold"/>
                        <w:color w:val="auto"/>
                        <w:sz w:val="32"/>
                        <w:szCs w:val="20"/>
                      </w:rPr>
                      <w:t xml:space="preserve"> </w:t>
                    </w:r>
                  </w:p>
                </w:sdtContent>
              </w:sdt>
              <w:p w14:paraId="0639E4E3" w14:textId="77777777" w:rsidR="00BA68F9" w:rsidRDefault="00BA68F9" w:rsidP="00121728">
                <w:pPr>
                  <w:spacing w:line="360" w:lineRule="auto"/>
                  <w:jc w:val="center"/>
                  <w:rPr>
                    <w:b/>
                    <w:i/>
                    <w:sz w:val="24"/>
                    <w:szCs w:val="28"/>
                    <w14:shadow w14:blurRad="38100" w14:dist="25400" w14:dir="5400000" w14:sx="100000" w14:sy="100000" w14:kx="0" w14:ky="0" w14:algn="ctr">
                      <w14:srgbClr w14:val="6E747A">
                        <w14:alpha w14:val="57000"/>
                      </w14:srgbClr>
                    </w14:shadow>
                    <w14:textOutline w14:w="0" w14:cap="flat" w14:cmpd="sng" w14:algn="ctr">
                      <w14:noFill/>
                      <w14:prstDash w14:val="solid"/>
                      <w14:round/>
                    </w14:textOutline>
                  </w:rPr>
                </w:pPr>
              </w:p>
              <w:p w14:paraId="760E7B27" w14:textId="77777777" w:rsidR="00BA68F9" w:rsidRDefault="00BA68F9" w:rsidP="00121728">
                <w:pPr>
                  <w:spacing w:line="360" w:lineRule="auto"/>
                  <w:jc w:val="center"/>
                  <w:rPr>
                    <w:b/>
                    <w:i/>
                    <w:sz w:val="24"/>
                    <w:szCs w:val="28"/>
                    <w14:shadow w14:blurRad="38100" w14:dist="25400" w14:dir="5400000" w14:sx="100000" w14:sy="100000" w14:kx="0" w14:ky="0" w14:algn="ctr">
                      <w14:srgbClr w14:val="6E747A">
                        <w14:alpha w14:val="57000"/>
                      </w14:srgbClr>
                    </w14:shadow>
                    <w14:textOutline w14:w="0" w14:cap="flat" w14:cmpd="sng" w14:algn="ctr">
                      <w14:noFill/>
                      <w14:prstDash w14:val="solid"/>
                      <w14:round/>
                    </w14:textOutline>
                  </w:rPr>
                </w:pPr>
              </w:p>
              <w:p w14:paraId="24978B32" w14:textId="77777777" w:rsidR="00BA68F9" w:rsidRDefault="00BA68F9" w:rsidP="00121728">
                <w:pPr>
                  <w:spacing w:line="360" w:lineRule="auto"/>
                  <w:jc w:val="center"/>
                  <w:rPr>
                    <w:b/>
                    <w:i/>
                    <w:sz w:val="24"/>
                    <w:szCs w:val="28"/>
                    <w14:shadow w14:blurRad="38100" w14:dist="25400" w14:dir="5400000" w14:sx="100000" w14:sy="100000" w14:kx="0" w14:ky="0" w14:algn="ctr">
                      <w14:srgbClr w14:val="6E747A">
                        <w14:alpha w14:val="57000"/>
                      </w14:srgbClr>
                    </w14:shadow>
                    <w14:textOutline w14:w="0" w14:cap="flat" w14:cmpd="sng" w14:algn="ctr">
                      <w14:noFill/>
                      <w14:prstDash w14:val="solid"/>
                      <w14:round/>
                    </w14:textOutline>
                  </w:rPr>
                </w:pPr>
              </w:p>
              <w:p w14:paraId="64C3B2BC" w14:textId="77777777" w:rsidR="000E2938" w:rsidRPr="00121728" w:rsidRDefault="000E2938" w:rsidP="00121728">
                <w:pPr>
                  <w:spacing w:line="360" w:lineRule="auto"/>
                  <w:jc w:val="center"/>
                  <w:rPr>
                    <w:b/>
                    <w:i/>
                    <w:sz w:val="24"/>
                    <w:szCs w:val="28"/>
                    <w14:shadow w14:blurRad="38100" w14:dist="25400" w14:dir="5400000" w14:sx="100000" w14:sy="100000" w14:kx="0" w14:ky="0" w14:algn="ctr">
                      <w14:srgbClr w14:val="6E747A">
                        <w14:alpha w14:val="57000"/>
                      </w14:srgbClr>
                    </w14:shadow>
                    <w14:textOutline w14:w="0" w14:cap="flat" w14:cmpd="sng" w14:algn="ctr">
                      <w14:noFill/>
                      <w14:prstDash w14:val="solid"/>
                      <w14:round/>
                    </w14:textOutline>
                  </w:rPr>
                </w:pPr>
                <w:r w:rsidRPr="00121728">
                  <w:rPr>
                    <w:b/>
                    <w:i/>
                    <w:sz w:val="24"/>
                    <w:szCs w:val="28"/>
                    <w14:shadow w14:blurRad="38100" w14:dist="25400" w14:dir="5400000" w14:sx="100000" w14:sy="100000" w14:kx="0" w14:ky="0" w14:algn="ctr">
                      <w14:srgbClr w14:val="6E747A">
                        <w14:alpha w14:val="57000"/>
                      </w14:srgbClr>
                    </w14:shadow>
                    <w14:textOutline w14:w="0" w14:cap="flat" w14:cmpd="sng" w14:algn="ctr">
                      <w14:noFill/>
                      <w14:prstDash w14:val="solid"/>
                      <w14:round/>
                    </w14:textOutline>
                  </w:rPr>
                  <w:t>Välkommen!</w:t>
                </w:r>
              </w:p>
              <w:p w14:paraId="42ACD1A1" w14:textId="07F93D9C" w:rsidR="00C77DAE" w:rsidRPr="00710791" w:rsidRDefault="00710791" w:rsidP="00710791">
                <w:pPr>
                  <w:tabs>
                    <w:tab w:val="left" w:pos="2127"/>
                  </w:tabs>
                  <w:rPr>
                    <w:sz w:val="32"/>
                    <w:szCs w:val="32"/>
                  </w:rPr>
                </w:pPr>
                <w:r>
                  <w:rPr>
                    <w:sz w:val="32"/>
                    <w:szCs w:val="32"/>
                  </w:rPr>
                  <w:tab/>
                </w:r>
                <w:r w:rsidR="00DB148F">
                  <w:rPr>
                    <w:sz w:val="32"/>
                    <w:szCs w:val="32"/>
                  </w:rPr>
                  <w:t xml:space="preserve"> </w:t>
                </w:r>
              </w:p>
            </w:tc>
          </w:tr>
          <w:tr w:rsidR="000E51DD" w14:paraId="6DED8C95" w14:textId="77777777" w:rsidTr="006C185F">
            <w:trPr>
              <w:trHeight w:hRule="exact" w:val="2550"/>
            </w:trPr>
            <w:tc>
              <w:tcPr>
                <w:tcW w:w="1850" w:type="dxa"/>
                <w:vAlign w:val="bottom"/>
              </w:tcPr>
              <w:p w14:paraId="5384947B" w14:textId="77777777" w:rsidR="000E51DD" w:rsidRPr="0030090F" w:rsidRDefault="000E51DD" w:rsidP="004A4594">
                <w:pPr>
                  <w:rPr>
                    <w:rFonts w:ascii="Stockholm Type Bold" w:hAnsi="Stockholm Type Bold" w:cs="Arial"/>
                    <w:sz w:val="20"/>
                    <w:szCs w:val="20"/>
                    <w:lang w:val="en-US"/>
                  </w:rPr>
                </w:pPr>
              </w:p>
            </w:tc>
            <w:tc>
              <w:tcPr>
                <w:tcW w:w="2009" w:type="dxa"/>
                <w:shd w:val="clear" w:color="auto" w:fill="auto"/>
                <w:vAlign w:val="bottom"/>
              </w:tcPr>
              <w:p w14:paraId="20410EEC" w14:textId="14847166" w:rsidR="000E51DD" w:rsidRPr="000E51DD" w:rsidRDefault="000E51DD" w:rsidP="004A4594">
                <w:pPr>
                  <w:rPr>
                    <w:lang w:val="en-US"/>
                  </w:rPr>
                </w:pPr>
              </w:p>
            </w:tc>
            <w:tc>
              <w:tcPr>
                <w:tcW w:w="3229" w:type="dxa"/>
                <w:vAlign w:val="bottom"/>
              </w:tcPr>
              <w:p w14:paraId="7AE63E36" w14:textId="78129E22" w:rsidR="000E51DD" w:rsidRDefault="008215B0" w:rsidP="005265C0">
                <w:pPr>
                  <w:spacing w:line="240" w:lineRule="auto"/>
                  <w:ind w:right="0"/>
                  <w:jc w:val="right"/>
                </w:pPr>
                <w:r>
                  <w:rPr>
                    <w:noProof/>
                    <w:sz w:val="32"/>
                    <w:szCs w:val="32"/>
                    <w:lang w:eastAsia="sv-SE"/>
                  </w:rPr>
                  <mc:AlternateContent>
                    <mc:Choice Requires="wps">
                      <w:drawing>
                        <wp:anchor distT="0" distB="0" distL="114300" distR="114300" simplePos="0" relativeHeight="251664384" behindDoc="0" locked="0" layoutInCell="1" allowOverlap="1" wp14:anchorId="7AC52980" wp14:editId="0B7374E3">
                          <wp:simplePos x="0" y="0"/>
                          <wp:positionH relativeFrom="column">
                            <wp:posOffset>-2860675</wp:posOffset>
                          </wp:positionH>
                          <wp:positionV relativeFrom="paragraph">
                            <wp:posOffset>1040765</wp:posOffset>
                          </wp:positionV>
                          <wp:extent cx="4589780" cy="886460"/>
                          <wp:effectExtent l="0" t="0" r="1270" b="8890"/>
                          <wp:wrapNone/>
                          <wp:docPr id="5" name="Rektangel med rundade hörn 5"/>
                          <wp:cNvGraphicFramePr/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/>
                                <wps:spPr>
                                  <a:xfrm>
                                    <a:off x="0" y="0"/>
                                    <a:ext cx="4589780" cy="886460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rgbClr val="E1F1EF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7699250A" w14:textId="28964C8A" w:rsidR="00D77CC0" w:rsidRPr="000C498A" w:rsidRDefault="00FA03D1" w:rsidP="00D77CC0">
                                      <w:pPr>
                                        <w:rPr>
                                          <w:rFonts w:cs="Arial"/>
                                          <w:color w:val="000000" w:themeColor="text1"/>
                                          <w:sz w:val="24"/>
                                          <w:szCs w:val="26"/>
                                          <w:lang w:val="en-US"/>
                                        </w:rPr>
                                      </w:pPr>
                                      <w:proofErr w:type="spellStart"/>
                                      <w:r w:rsidRPr="000C498A">
                                        <w:rPr>
                                          <w:rFonts w:cs="Arial"/>
                                          <w:color w:val="000000" w:themeColor="text1"/>
                                          <w:sz w:val="24"/>
                                          <w:szCs w:val="26"/>
                                          <w:lang w:val="en-US"/>
                                        </w:rPr>
                                        <w:t>Seniorträffarna</w:t>
                                      </w:r>
                                      <w:proofErr w:type="spellEnd"/>
                                      <w:r w:rsidR="00CD3D49" w:rsidRPr="000C498A">
                                        <w:rPr>
                                          <w:rFonts w:cs="Arial"/>
                                          <w:color w:val="000000" w:themeColor="text1"/>
                                          <w:sz w:val="24"/>
                                          <w:szCs w:val="26"/>
                                          <w:lang w:val="en-US"/>
                                        </w:rPr>
                                        <w:t xml:space="preserve"> 08</w:t>
                                      </w:r>
                                      <w:r w:rsidR="00676603">
                                        <w:rPr>
                                          <w:rFonts w:cs="Arial"/>
                                          <w:color w:val="000000" w:themeColor="text1"/>
                                          <w:sz w:val="24"/>
                                          <w:szCs w:val="26"/>
                                          <w:lang w:val="en-US"/>
                                        </w:rPr>
                                        <w:t>—</w:t>
                                      </w:r>
                                      <w:r w:rsidR="00D073C1" w:rsidRPr="000C498A">
                                        <w:rPr>
                                          <w:rFonts w:cs="Arial"/>
                                          <w:color w:val="000000" w:themeColor="text1"/>
                                          <w:sz w:val="24"/>
                                          <w:szCs w:val="26"/>
                                          <w:lang w:val="en-US"/>
                                        </w:rPr>
                                        <w:t>508 14</w:t>
                                      </w:r>
                                      <w:r w:rsidR="00D073C1" w:rsidRPr="000C498A">
                                        <w:rPr>
                                          <w:rFonts w:ascii="Calibri" w:hAnsi="Calibri" w:cs="Calibri"/>
                                          <w:color w:val="000000" w:themeColor="text1"/>
                                          <w:sz w:val="24"/>
                                          <w:szCs w:val="26"/>
                                          <w:lang w:val="en-US"/>
                                        </w:rPr>
                                        <w:t> </w:t>
                                      </w:r>
                                      <w:r w:rsidR="00D073C1" w:rsidRPr="000C498A">
                                        <w:rPr>
                                          <w:rFonts w:cs="Arial"/>
                                          <w:color w:val="000000" w:themeColor="text1"/>
                                          <w:sz w:val="24"/>
                                          <w:szCs w:val="26"/>
                                          <w:lang w:val="en-US"/>
                                        </w:rPr>
                                        <w:t>149</w:t>
                                      </w:r>
                                    </w:p>
                                    <w:p w14:paraId="6C2EDF4D" w14:textId="77777777" w:rsidR="00D77CC0" w:rsidRPr="000C498A" w:rsidRDefault="00F65360" w:rsidP="00D77CC0">
                                      <w:pPr>
                                        <w:rPr>
                                          <w:rFonts w:cs="Arial"/>
                                          <w:color w:val="000000" w:themeColor="text1"/>
                                          <w:sz w:val="22"/>
                                          <w:szCs w:val="26"/>
                                          <w:lang w:val="en-US"/>
                                        </w:rPr>
                                      </w:pPr>
                                      <w:proofErr w:type="spellStart"/>
                                      <w:r w:rsidRPr="000C498A">
                                        <w:rPr>
                                          <w:rFonts w:cs="Arial"/>
                                          <w:color w:val="000000" w:themeColor="text1"/>
                                          <w:sz w:val="22"/>
                                          <w:szCs w:val="26"/>
                                          <w:lang w:val="en-US"/>
                                        </w:rPr>
                                        <w:t>Hälsofrämjande</w:t>
                                      </w:r>
                                      <w:proofErr w:type="spellEnd"/>
                                      <w:r w:rsidRPr="000C498A">
                                        <w:rPr>
                                          <w:rFonts w:cs="Arial"/>
                                          <w:color w:val="000000" w:themeColor="text1"/>
                                          <w:sz w:val="22"/>
                                          <w:szCs w:val="26"/>
                                          <w:lang w:val="en-US"/>
                                        </w:rPr>
                                        <w:t xml:space="preserve"> enheten </w:t>
                                      </w:r>
                                      <w:proofErr w:type="spellStart"/>
                                      <w:r w:rsidRPr="000C498A">
                                        <w:rPr>
                                          <w:rFonts w:cs="Arial"/>
                                          <w:color w:val="000000" w:themeColor="text1"/>
                                          <w:sz w:val="22"/>
                                          <w:szCs w:val="26"/>
                                          <w:lang w:val="en-US"/>
                                        </w:rPr>
                                        <w:t>vuxna</w:t>
                                      </w:r>
                                      <w:proofErr w:type="spellEnd"/>
                                      <w:r w:rsidRPr="000C498A">
                                        <w:rPr>
                                          <w:rFonts w:cs="Arial"/>
                                          <w:color w:val="000000" w:themeColor="text1"/>
                                          <w:sz w:val="22"/>
                                          <w:szCs w:val="26"/>
                                          <w:lang w:val="en-US"/>
                                        </w:rPr>
                                        <w:t xml:space="preserve"> </w:t>
                                      </w:r>
                                      <w:proofErr w:type="spellStart"/>
                                      <w:r w:rsidRPr="000C498A">
                                        <w:rPr>
                                          <w:rFonts w:cs="Arial"/>
                                          <w:color w:val="000000" w:themeColor="text1"/>
                                          <w:sz w:val="22"/>
                                          <w:szCs w:val="26"/>
                                          <w:lang w:val="en-US"/>
                                        </w:rPr>
                                        <w:t>och</w:t>
                                      </w:r>
                                      <w:proofErr w:type="spellEnd"/>
                                      <w:r w:rsidRPr="000C498A">
                                        <w:rPr>
                                          <w:rFonts w:cs="Arial"/>
                                          <w:color w:val="000000" w:themeColor="text1"/>
                                          <w:sz w:val="22"/>
                                          <w:szCs w:val="26"/>
                                          <w:lang w:val="en-US"/>
                                        </w:rPr>
                                        <w:t xml:space="preserve"> </w:t>
                                      </w:r>
                                      <w:proofErr w:type="spellStart"/>
                                      <w:r w:rsidRPr="000C498A">
                                        <w:rPr>
                                          <w:rFonts w:cs="Arial"/>
                                          <w:color w:val="000000" w:themeColor="text1"/>
                                          <w:sz w:val="22"/>
                                          <w:szCs w:val="26"/>
                                          <w:lang w:val="en-US"/>
                                        </w:rPr>
                                        <w:t>äldre</w:t>
                                      </w:r>
                                      <w:proofErr w:type="spellEnd"/>
                                    </w:p>
                                    <w:p w14:paraId="5D3971C0" w14:textId="53CE078F" w:rsidR="006C185F" w:rsidRPr="000C498A" w:rsidRDefault="00A86AE3" w:rsidP="00D77CC0">
                                      <w:pPr>
                                        <w:rPr>
                                          <w:rFonts w:cs="Arial"/>
                                          <w:color w:val="000000" w:themeColor="text1"/>
                                          <w:sz w:val="22"/>
                                          <w:szCs w:val="26"/>
                                          <w:lang w:val="en-US"/>
                                        </w:rPr>
                                      </w:pPr>
                                      <w:r w:rsidRPr="000C498A">
                                        <w:rPr>
                                          <w:rFonts w:cs="Arial"/>
                                          <w:color w:val="000000" w:themeColor="text1"/>
                                          <w:sz w:val="22"/>
                                          <w:szCs w:val="26"/>
                                          <w:lang w:val="en-US"/>
                                        </w:rPr>
                                        <w:t>Enskede-Årsta-</w:t>
                                      </w:r>
                                      <w:proofErr w:type="spellStart"/>
                                      <w:r w:rsidRPr="000C498A">
                                        <w:rPr>
                                          <w:rFonts w:cs="Arial"/>
                                          <w:color w:val="000000" w:themeColor="text1"/>
                                          <w:sz w:val="22"/>
                                          <w:szCs w:val="26"/>
                                          <w:lang w:val="en-US"/>
                                        </w:rPr>
                                        <w:t>Vantör</w:t>
                                      </w:r>
                                      <w:r w:rsidR="00F3432F" w:rsidRPr="000C498A">
                                        <w:rPr>
                                          <w:rFonts w:cs="Arial"/>
                                          <w:color w:val="000000" w:themeColor="text1"/>
                                          <w:sz w:val="22"/>
                                          <w:szCs w:val="26"/>
                                          <w:lang w:val="en-US"/>
                                        </w:rPr>
                                        <w:t>s</w:t>
                                      </w:r>
                                      <w:proofErr w:type="spellEnd"/>
                                      <w:r w:rsidR="006C185F" w:rsidRPr="000C498A">
                                        <w:rPr>
                                          <w:rFonts w:cs="Arial"/>
                                          <w:color w:val="000000" w:themeColor="text1"/>
                                          <w:sz w:val="22"/>
                                          <w:szCs w:val="26"/>
                                          <w:lang w:val="en-US"/>
                                        </w:rPr>
                                        <w:t xml:space="preserve"> </w:t>
                                      </w:r>
                                      <w:r w:rsidR="00F94E31" w:rsidRPr="000C498A">
                                        <w:rPr>
                                          <w:rFonts w:cs="Arial"/>
                                          <w:color w:val="000000" w:themeColor="text1"/>
                                          <w:sz w:val="22"/>
                                          <w:szCs w:val="26"/>
                                          <w:lang w:val="en-US"/>
                                        </w:rPr>
                                        <w:t xml:space="preserve"> </w:t>
                                      </w:r>
                                      <w:proofErr w:type="spellStart"/>
                                      <w:r w:rsidR="00F3432F" w:rsidRPr="000C498A">
                                        <w:rPr>
                                          <w:rFonts w:cs="Arial"/>
                                          <w:color w:val="000000" w:themeColor="text1"/>
                                          <w:sz w:val="22"/>
                                          <w:szCs w:val="26"/>
                                          <w:lang w:val="en-US"/>
                                        </w:rPr>
                                        <w:t>s</w:t>
                                      </w:r>
                                      <w:r w:rsidR="006C185F" w:rsidRPr="000C498A">
                                        <w:rPr>
                                          <w:rFonts w:cs="Arial"/>
                                          <w:color w:val="000000" w:themeColor="text1"/>
                                          <w:sz w:val="22"/>
                                          <w:szCs w:val="26"/>
                                          <w:lang w:val="en-US"/>
                                        </w:rPr>
                                        <w:t>tadsdelsförvaltning</w:t>
                                      </w:r>
                                      <w:proofErr w:type="spellEnd"/>
                                    </w:p>
                                    <w:p w14:paraId="7FCDB86D" w14:textId="77777777" w:rsidR="00D77CC0" w:rsidRDefault="00D77CC0" w:rsidP="00D77CC0">
                                      <w:pPr>
                                        <w:jc w:val="center"/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a:graphicData>
                          </a:graphic>
                          <wp14:sizeRelH relativeFrom="margin">
                            <wp14:pctWidth>0</wp14:pctWidth>
                          </wp14:sizeRelH>
                          <wp14:sizeRelV relativeFrom="margin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oundrect w14:anchorId="7AC52980" id="Rektangel med rundade hörn 5" o:spid="_x0000_s1026" style="position:absolute;left:0;text-align:left;margin-left:-225.25pt;margin-top:81.95pt;width:361.4pt;height:69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" fillcolor="#e1f1ef" stroked="f" strokeweight="1pt">
                          <v:stroke joinstyle="miter"/>
                          <v:textbox>
                            <w:txbxContent>
                              <w:p w14:paraId="7699250A" w14:textId="28964C8A" w:rsidR="00D77CC0" w:rsidRPr="000C498A" w:rsidRDefault="00FA03D1" w:rsidP="00D77CC0">
                                <w:pPr>
                                  <w:rPr>
                                    <w:rFonts w:cs="Arial"/>
                                    <w:color w:val="000000" w:themeColor="text1"/>
                                    <w:sz w:val="24"/>
                                    <w:szCs w:val="26"/>
                                    <w:lang w:val="en-US"/>
                                  </w:rPr>
                                </w:pPr>
                                <w:proofErr w:type="spellStart"/>
                                <w:r w:rsidRPr="000C498A">
                                  <w:rPr>
                                    <w:rFonts w:cs="Arial"/>
                                    <w:color w:val="000000" w:themeColor="text1"/>
                                    <w:sz w:val="24"/>
                                    <w:szCs w:val="26"/>
                                    <w:lang w:val="en-US"/>
                                  </w:rPr>
                                  <w:t>Seniorträffarna</w:t>
                                </w:r>
                                <w:proofErr w:type="spellEnd"/>
                                <w:r w:rsidR="00CD3D49" w:rsidRPr="000C498A">
                                  <w:rPr>
                                    <w:rFonts w:cs="Arial"/>
                                    <w:color w:val="000000" w:themeColor="text1"/>
                                    <w:sz w:val="24"/>
                                    <w:szCs w:val="26"/>
                                    <w:lang w:val="en-US"/>
                                  </w:rPr>
                                  <w:t xml:space="preserve"> 08</w:t>
                                </w:r>
                                <w:r w:rsidR="00676603">
                                  <w:rPr>
                                    <w:rFonts w:cs="Arial"/>
                                    <w:color w:val="000000" w:themeColor="text1"/>
                                    <w:sz w:val="24"/>
                                    <w:szCs w:val="26"/>
                                    <w:lang w:val="en-US"/>
                                  </w:rPr>
                                  <w:t>—</w:t>
                                </w:r>
                                <w:r w:rsidR="00D073C1" w:rsidRPr="000C498A">
                                  <w:rPr>
                                    <w:rFonts w:cs="Arial"/>
                                    <w:color w:val="000000" w:themeColor="text1"/>
                                    <w:sz w:val="24"/>
                                    <w:szCs w:val="26"/>
                                    <w:lang w:val="en-US"/>
                                  </w:rPr>
                                  <w:t>508 14</w:t>
                                </w:r>
                                <w:r w:rsidR="00D073C1" w:rsidRPr="000C498A">
                                  <w:rPr>
                                    <w:rFonts w:ascii="Calibri" w:hAnsi="Calibri" w:cs="Calibri"/>
                                    <w:color w:val="000000" w:themeColor="text1"/>
                                    <w:sz w:val="24"/>
                                    <w:szCs w:val="26"/>
                                    <w:lang w:val="en-US"/>
                                  </w:rPr>
                                  <w:t> </w:t>
                                </w:r>
                                <w:r w:rsidR="00D073C1" w:rsidRPr="000C498A">
                                  <w:rPr>
                                    <w:rFonts w:cs="Arial"/>
                                    <w:color w:val="000000" w:themeColor="text1"/>
                                    <w:sz w:val="24"/>
                                    <w:szCs w:val="26"/>
                                    <w:lang w:val="en-US"/>
                                  </w:rPr>
                                  <w:t>149</w:t>
                                </w:r>
                              </w:p>
                              <w:p w14:paraId="6C2EDF4D" w14:textId="77777777" w:rsidR="00D77CC0" w:rsidRPr="000C498A" w:rsidRDefault="00F65360" w:rsidP="00D77CC0">
                                <w:pPr>
                                  <w:rPr>
                                    <w:rFonts w:cs="Arial"/>
                                    <w:color w:val="000000" w:themeColor="text1"/>
                                    <w:sz w:val="22"/>
                                    <w:szCs w:val="26"/>
                                    <w:lang w:val="en-US"/>
                                  </w:rPr>
                                </w:pPr>
                                <w:proofErr w:type="spellStart"/>
                                <w:r w:rsidRPr="000C498A">
                                  <w:rPr>
                                    <w:rFonts w:cs="Arial"/>
                                    <w:color w:val="000000" w:themeColor="text1"/>
                                    <w:sz w:val="22"/>
                                    <w:szCs w:val="26"/>
                                    <w:lang w:val="en-US"/>
                                  </w:rPr>
                                  <w:t>Hälsofrämjande</w:t>
                                </w:r>
                                <w:proofErr w:type="spellEnd"/>
                                <w:r w:rsidRPr="000C498A">
                                  <w:rPr>
                                    <w:rFonts w:cs="Arial"/>
                                    <w:color w:val="000000" w:themeColor="text1"/>
                                    <w:sz w:val="22"/>
                                    <w:szCs w:val="26"/>
                                    <w:lang w:val="en-US"/>
                                  </w:rPr>
                                  <w:t xml:space="preserve"> enheten </w:t>
                                </w:r>
                                <w:proofErr w:type="spellStart"/>
                                <w:r w:rsidRPr="000C498A">
                                  <w:rPr>
                                    <w:rFonts w:cs="Arial"/>
                                    <w:color w:val="000000" w:themeColor="text1"/>
                                    <w:sz w:val="22"/>
                                    <w:szCs w:val="26"/>
                                    <w:lang w:val="en-US"/>
                                  </w:rPr>
                                  <w:t>vuxna</w:t>
                                </w:r>
                                <w:proofErr w:type="spellEnd"/>
                                <w:r w:rsidRPr="000C498A">
                                  <w:rPr>
                                    <w:rFonts w:cs="Arial"/>
                                    <w:color w:val="000000" w:themeColor="text1"/>
                                    <w:sz w:val="22"/>
                                    <w:szCs w:val="26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0C498A">
                                  <w:rPr>
                                    <w:rFonts w:cs="Arial"/>
                                    <w:color w:val="000000" w:themeColor="text1"/>
                                    <w:sz w:val="22"/>
                                    <w:szCs w:val="26"/>
                                    <w:lang w:val="en-US"/>
                                  </w:rPr>
                                  <w:t>och</w:t>
                                </w:r>
                                <w:proofErr w:type="spellEnd"/>
                                <w:r w:rsidRPr="000C498A">
                                  <w:rPr>
                                    <w:rFonts w:cs="Arial"/>
                                    <w:color w:val="000000" w:themeColor="text1"/>
                                    <w:sz w:val="22"/>
                                    <w:szCs w:val="26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Pr="000C498A">
                                  <w:rPr>
                                    <w:rFonts w:cs="Arial"/>
                                    <w:color w:val="000000" w:themeColor="text1"/>
                                    <w:sz w:val="22"/>
                                    <w:szCs w:val="26"/>
                                    <w:lang w:val="en-US"/>
                                  </w:rPr>
                                  <w:t>äldre</w:t>
                                </w:r>
                                <w:proofErr w:type="spellEnd"/>
                              </w:p>
                              <w:p w14:paraId="5D3971C0" w14:textId="53CE078F" w:rsidR="006C185F" w:rsidRPr="000C498A" w:rsidRDefault="00A86AE3" w:rsidP="00D77CC0">
                                <w:pPr>
                                  <w:rPr>
                                    <w:rFonts w:cs="Arial"/>
                                    <w:color w:val="000000" w:themeColor="text1"/>
                                    <w:sz w:val="22"/>
                                    <w:szCs w:val="26"/>
                                    <w:lang w:val="en-US"/>
                                  </w:rPr>
                                </w:pPr>
                                <w:r w:rsidRPr="000C498A">
                                  <w:rPr>
                                    <w:rFonts w:cs="Arial"/>
                                    <w:color w:val="000000" w:themeColor="text1"/>
                                    <w:sz w:val="22"/>
                                    <w:szCs w:val="26"/>
                                    <w:lang w:val="en-US"/>
                                  </w:rPr>
                                  <w:t>Enskede-Årsta-</w:t>
                                </w:r>
                                <w:proofErr w:type="spellStart"/>
                                <w:r w:rsidRPr="000C498A">
                                  <w:rPr>
                                    <w:rFonts w:cs="Arial"/>
                                    <w:color w:val="000000" w:themeColor="text1"/>
                                    <w:sz w:val="22"/>
                                    <w:szCs w:val="26"/>
                                    <w:lang w:val="en-US"/>
                                  </w:rPr>
                                  <w:t>Vantör</w:t>
                                </w:r>
                                <w:r w:rsidR="00F3432F" w:rsidRPr="000C498A">
                                  <w:rPr>
                                    <w:rFonts w:cs="Arial"/>
                                    <w:color w:val="000000" w:themeColor="text1"/>
                                    <w:sz w:val="22"/>
                                    <w:szCs w:val="26"/>
                                    <w:lang w:val="en-US"/>
                                  </w:rPr>
                                  <w:t>s</w:t>
                                </w:r>
                                <w:proofErr w:type="spellEnd"/>
                                <w:r w:rsidR="006C185F" w:rsidRPr="000C498A">
                                  <w:rPr>
                                    <w:rFonts w:cs="Arial"/>
                                    <w:color w:val="000000" w:themeColor="text1"/>
                                    <w:sz w:val="22"/>
                                    <w:szCs w:val="26"/>
                                    <w:lang w:val="en-US"/>
                                  </w:rPr>
                                  <w:t xml:space="preserve"> </w:t>
                                </w:r>
                                <w:r w:rsidR="00F94E31" w:rsidRPr="000C498A">
                                  <w:rPr>
                                    <w:rFonts w:cs="Arial"/>
                                    <w:color w:val="000000" w:themeColor="text1"/>
                                    <w:sz w:val="22"/>
                                    <w:szCs w:val="26"/>
                                    <w:lang w:val="en-US"/>
                                  </w:rPr>
                                  <w:t xml:space="preserve"> </w:t>
                                </w:r>
                                <w:proofErr w:type="spellStart"/>
                                <w:r w:rsidR="00F3432F" w:rsidRPr="000C498A">
                                  <w:rPr>
                                    <w:rFonts w:cs="Arial"/>
                                    <w:color w:val="000000" w:themeColor="text1"/>
                                    <w:sz w:val="22"/>
                                    <w:szCs w:val="26"/>
                                    <w:lang w:val="en-US"/>
                                  </w:rPr>
                                  <w:t>s</w:t>
                                </w:r>
                                <w:r w:rsidR="006C185F" w:rsidRPr="000C498A">
                                  <w:rPr>
                                    <w:rFonts w:cs="Arial"/>
                                    <w:color w:val="000000" w:themeColor="text1"/>
                                    <w:sz w:val="22"/>
                                    <w:szCs w:val="26"/>
                                    <w:lang w:val="en-US"/>
                                  </w:rPr>
                                  <w:t>tadsdelsförvaltning</w:t>
                                </w:r>
                                <w:proofErr w:type="spellEnd"/>
                              </w:p>
                              <w:p w14:paraId="7FCDB86D" w14:textId="77777777" w:rsidR="00D77CC0" w:rsidRDefault="00D77CC0" w:rsidP="00D77CC0">
                                <w:pPr>
                                  <w:jc w:val="center"/>
                                </w:pPr>
                              </w:p>
                            </w:txbxContent>
                          </v:textbox>
                        </v:roundrect>
                      </w:pict>
                    </mc:Fallback>
                  </mc:AlternateContent>
                </w:r>
              </w:p>
            </w:tc>
          </w:tr>
        </w:tbl>
      </w:sdtContent>
    </w:sdt>
    <w:p w14:paraId="4D3730C8" w14:textId="19C1913C" w:rsidR="00342978" w:rsidRPr="004A4594" w:rsidRDefault="00BB6AB7">
      <w:pPr>
        <w:spacing w:line="240" w:lineRule="auto"/>
        <w:rPr>
          <w:sz w:val="2"/>
          <w:szCs w:val="2"/>
        </w:rPr>
      </w:pPr>
      <w:r w:rsidRPr="00BA68F9">
        <w:rPr>
          <w:noProof/>
          <w:color w:val="C40068" w:themeColor="text2"/>
          <w:sz w:val="96"/>
          <w:szCs w:val="96"/>
          <w:lang w:eastAsia="sv-S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7D4AA4D" wp14:editId="169101B6">
                <wp:simplePos x="0" y="0"/>
                <wp:positionH relativeFrom="column">
                  <wp:posOffset>4403090</wp:posOffset>
                </wp:positionH>
                <wp:positionV relativeFrom="paragraph">
                  <wp:posOffset>-9698354</wp:posOffset>
                </wp:positionV>
                <wp:extent cx="2476500" cy="9353550"/>
                <wp:effectExtent l="0" t="0" r="0" b="0"/>
                <wp:wrapNone/>
                <wp:docPr id="4" name="Rektangel med rundade hör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9353550"/>
                        </a:xfrm>
                        <a:prstGeom prst="roundRect">
                          <a:avLst/>
                        </a:prstGeom>
                        <a:solidFill>
                          <a:srgbClr val="E1F1E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A264DD" w14:textId="77777777" w:rsidR="00163804" w:rsidRPr="00525E32" w:rsidRDefault="00163804" w:rsidP="00163804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0"/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9991"/>
                                <w:sz w:val="48"/>
                                <w:szCs w:val="46"/>
                              </w:rPr>
                            </w:pPr>
                            <w:r w:rsidRPr="00525E32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9991"/>
                                <w:sz w:val="48"/>
                                <w:szCs w:val="46"/>
                              </w:rPr>
                              <w:t>Program</w:t>
                            </w:r>
                          </w:p>
                          <w:p w14:paraId="650430A0" w14:textId="5549B910" w:rsidR="00163804" w:rsidRPr="00F8412F" w:rsidRDefault="00163804" w:rsidP="00163804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0"/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D0D0D" w:themeColor="text1" w:themeTint="F2"/>
                                <w:sz w:val="22"/>
                              </w:rPr>
                            </w:pPr>
                            <w:r w:rsidRPr="00F8412F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D0D0D" w:themeColor="text1" w:themeTint="F2"/>
                                <w:sz w:val="22"/>
                              </w:rPr>
                              <w:t xml:space="preserve">Start </w:t>
                            </w:r>
                            <w:r w:rsidR="00B36FC3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D0D0D" w:themeColor="text1" w:themeTint="F2"/>
                                <w:sz w:val="22"/>
                              </w:rPr>
                              <w:t>10</w:t>
                            </w:r>
                            <w:r w:rsidRPr="00F8412F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D0D0D" w:themeColor="text1" w:themeTint="F2"/>
                                <w:sz w:val="22"/>
                              </w:rPr>
                              <w:t xml:space="preserve"> september</w:t>
                            </w:r>
                          </w:p>
                          <w:p w14:paraId="6CCA48C2" w14:textId="75A1F2F2" w:rsidR="00163804" w:rsidRPr="00463C19" w:rsidRDefault="00163804" w:rsidP="00163804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0"/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27562421" w14:textId="77777777" w:rsidR="00163804" w:rsidRPr="00163804" w:rsidRDefault="00163804" w:rsidP="00BF651E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right="0"/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63804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highlight w:val="yellow"/>
                              </w:rPr>
                              <w:t>Måndagar</w:t>
                            </w:r>
                          </w:p>
                          <w:p w14:paraId="2EB4BDF6" w14:textId="1C9E317C" w:rsidR="00163804" w:rsidRPr="00163804" w:rsidRDefault="00163804" w:rsidP="00BF651E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right="0"/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63804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Gym </w:t>
                            </w:r>
                            <w:r w:rsidRPr="00163804"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>kl. 8.30—15.00</w:t>
                            </w:r>
                            <w:r w:rsidR="00D414F5"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>*</w:t>
                            </w:r>
                          </w:p>
                          <w:p w14:paraId="49970C2A" w14:textId="6137D527" w:rsidR="00163804" w:rsidRPr="00163804" w:rsidRDefault="00163804" w:rsidP="00BF651E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right="0"/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63804">
                              <w:rPr>
                                <w:rFonts w:ascii="Stockholm Type Bold" w:hAnsi="Stockholm Type Bold"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>Samtalsgrupp</w:t>
                            </w:r>
                            <w:r w:rsidRPr="00163804"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kl. 10.00—12:00</w:t>
                            </w:r>
                          </w:p>
                          <w:p w14:paraId="21DE924B" w14:textId="17F63736" w:rsidR="00D414F5" w:rsidRPr="001A1D23" w:rsidRDefault="00BC3EA0" w:rsidP="00BC3EA0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right="0"/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63804"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Herr/Dam </w:t>
                            </w:r>
                            <w:r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r w:rsidR="00BB6AB7"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>14 september</w:t>
                            </w:r>
                            <w:r w:rsidR="00D414F5"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59C5510E" w14:textId="318F0707" w:rsidR="00BC3EA0" w:rsidRDefault="00BC3EA0" w:rsidP="00BC3EA0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right="0"/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A1D23"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Herrsnack </w:t>
                            </w:r>
                            <w:r w:rsidR="00BB6AB7"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>(9 november</w:t>
                            </w:r>
                            <w:r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160BFC9B" w14:textId="00BD4B47" w:rsidR="00D414F5" w:rsidRPr="001A1D23" w:rsidRDefault="00D414F5" w:rsidP="00BC3EA0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right="0"/>
                              <w:rPr>
                                <w:rFonts w:ascii="Stockholm Type Regular" w:hAnsi="Stockholm Type Regular" w:cs="StockholmType-Bold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>Anmälan: 08–508</w:t>
                            </w:r>
                            <w:r w:rsidR="00E70B09"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0"/>
                              </w:rPr>
                              <w:t> </w:t>
                            </w:r>
                            <w:r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>200</w:t>
                            </w:r>
                            <w:r w:rsidR="00E70B09"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>22</w:t>
                            </w:r>
                          </w:p>
                          <w:p w14:paraId="79F0D7BE" w14:textId="08B4BEC9" w:rsidR="00163804" w:rsidRDefault="00163804" w:rsidP="00BF651E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right="0"/>
                              <w:rPr>
                                <w:rFonts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63804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Regnbå</w:t>
                            </w:r>
                            <w:r w:rsidR="00BC3EA0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gs</w:t>
                            </w:r>
                            <w:r w:rsidRPr="00163804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café</w:t>
                            </w:r>
                            <w:r w:rsidRPr="00163804">
                              <w:rPr>
                                <w:rFonts w:ascii="Stockholm Type Regular" w:hAnsi="Stockholm Type Regular" w:cs="StockholmType-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63804">
                              <w:rPr>
                                <w:rFonts w:ascii="Stockholm Type Regular" w:hAnsi="Stockholm Type Regular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kl. 13.00</w:t>
                            </w:r>
                            <w:r>
                              <w:rPr>
                                <w:rFonts w:ascii="Stockholm Type Regular" w:hAnsi="Stockholm Type Regular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— </w:t>
                            </w:r>
                            <w:r w:rsidRPr="00163804">
                              <w:rPr>
                                <w:rFonts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Se anslag/datum och tema.</w:t>
                            </w:r>
                          </w:p>
                          <w:p w14:paraId="0247779B" w14:textId="320B97C2" w:rsidR="00163804" w:rsidRPr="00AD16D2" w:rsidRDefault="00163804" w:rsidP="00BF651E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right="0"/>
                              <w:rPr>
                                <w:rFonts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D16D2">
                              <w:rPr>
                                <w:rFonts w:ascii="Stockholm Type Bold" w:hAnsi="Stockholm Type Bold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Kulturutflykter/häng</w:t>
                            </w:r>
                            <w:r w:rsidRPr="00AD16D2">
                              <w:rPr>
                                <w:rFonts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kl. 13.30. </w:t>
                            </w:r>
                            <w:r w:rsidR="00AD16D2" w:rsidRPr="00AD16D2">
                              <w:rPr>
                                <w:rFonts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Start 21 september</w:t>
                            </w:r>
                            <w:r w:rsidR="00BB6AB7">
                              <w:rPr>
                                <w:rFonts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="00BB6AB7" w:rsidRPr="00AD16D2">
                              <w:rPr>
                                <w:rFonts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Se anslag.</w:t>
                            </w:r>
                          </w:p>
                          <w:p w14:paraId="677AC3E9" w14:textId="77777777" w:rsidR="00163804" w:rsidRDefault="00163804" w:rsidP="00BF651E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right="0"/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highlight w:val="yellow"/>
                              </w:rPr>
                            </w:pPr>
                          </w:p>
                          <w:p w14:paraId="305D5B4C" w14:textId="3D7FB620" w:rsidR="00163804" w:rsidRPr="00163804" w:rsidRDefault="00163804" w:rsidP="00BF651E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right="0"/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highlight w:val="yellow"/>
                              </w:rPr>
                              <w:t>Ons</w:t>
                            </w:r>
                            <w:r w:rsidRPr="00163804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highlight w:val="yellow"/>
                              </w:rPr>
                              <w:t>dagar</w:t>
                            </w:r>
                          </w:p>
                          <w:p w14:paraId="478FA4F4" w14:textId="02F21863" w:rsidR="00BC3EA0" w:rsidRPr="00163804" w:rsidRDefault="00BC3EA0" w:rsidP="00BC3EA0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right="0"/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63804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Gym </w:t>
                            </w:r>
                            <w:r w:rsidRPr="00163804"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>kl. 8.30—15.00</w:t>
                            </w:r>
                            <w:r w:rsidR="00D414F5"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>*</w:t>
                            </w:r>
                          </w:p>
                          <w:p w14:paraId="21C9DEF1" w14:textId="77777777" w:rsidR="003C2B01" w:rsidRDefault="003C2B01" w:rsidP="003C2B01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right="0"/>
                              <w:rPr>
                                <w:rFonts w:ascii="Stockholm Type Regular" w:hAnsi="Stockholm Type Regular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Syn och hörselstöd</w:t>
                            </w:r>
                            <w:r w:rsidRPr="00163804">
                              <w:rPr>
                                <w:rFonts w:ascii="Stockholm Type Regular" w:hAnsi="Stockholm Type Regular" w:cs="StockholmType-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63804">
                              <w:rPr>
                                <w:rFonts w:ascii="Stockholm Type Regular" w:hAnsi="Stockholm Type Regular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kl. </w:t>
                            </w:r>
                            <w:r>
                              <w:rPr>
                                <w:rFonts w:ascii="Stockholm Type Regular" w:hAnsi="Stockholm Type Regular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09</w:t>
                            </w:r>
                            <w:r w:rsidRPr="00163804">
                              <w:rPr>
                                <w:rFonts w:ascii="Stockholm Type Regular" w:hAnsi="Stockholm Type Regular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.00</w:t>
                            </w:r>
                            <w:r>
                              <w:rPr>
                                <w:rFonts w:ascii="Stockholm Type Regular" w:hAnsi="Stockholm Type Regular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—11.00</w:t>
                            </w:r>
                            <w:r w:rsidRPr="00AD16D2">
                              <w:rPr>
                                <w:rFonts w:ascii="Stockholm Type Regular" w:hAnsi="Stockholm Type Regular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AD16D2">
                              <w:rPr>
                                <w:rFonts w:ascii="Stockholm Type Regular" w:hAnsi="Stockholm Type Regular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Drop</w:t>
                            </w:r>
                            <w:proofErr w:type="spellEnd"/>
                            <w:r w:rsidRPr="00AD16D2">
                              <w:rPr>
                                <w:rFonts w:ascii="Stockholm Type Regular" w:hAnsi="Stockholm Type Regular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-in. 7/10, 4/11, 2/12.  Få hjälp med din hörapparat.</w:t>
                            </w:r>
                          </w:p>
                          <w:p w14:paraId="6CB7F0C4" w14:textId="5EE58FF4" w:rsidR="00BC3EA0" w:rsidRPr="00163804" w:rsidRDefault="00BC3EA0" w:rsidP="00BC3EA0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right="0"/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tockholm Type Bold" w:hAnsi="Stockholm Type Bold"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>Seniorcenter</w:t>
                            </w:r>
                            <w:r w:rsidRPr="00163804"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kl. 1</w:t>
                            </w:r>
                            <w:r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>3</w:t>
                            </w:r>
                            <w:r w:rsidRPr="00163804"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>.00—1</w:t>
                            </w:r>
                            <w:r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>6.</w:t>
                            </w:r>
                            <w:r w:rsidRPr="00163804"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>00</w:t>
                            </w:r>
                          </w:p>
                          <w:p w14:paraId="679C7E05" w14:textId="3D436E27" w:rsidR="00BC3EA0" w:rsidRPr="00163804" w:rsidRDefault="00BC3EA0" w:rsidP="00BC3EA0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right="0"/>
                              <w:rPr>
                                <w:rFonts w:ascii="Stockholm Type Regular" w:hAnsi="Stockholm Type Regular" w:cs="StockholmType-Bold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>Råd och vägledning kring stöd, aktiviteter för 65+</w:t>
                            </w:r>
                            <w:r w:rsidR="00B92CB4"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och café</w:t>
                            </w:r>
                          </w:p>
                          <w:p w14:paraId="5C6BD6C4" w14:textId="4C8F29B3" w:rsidR="00BC3EA0" w:rsidRPr="00D846F1" w:rsidRDefault="00BC3EA0" w:rsidP="00BC3EA0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right="0"/>
                              <w:rPr>
                                <w:rFonts w:ascii="Stockholm Type Regular" w:hAnsi="Stockholm Type Regular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846F1">
                              <w:rPr>
                                <w:rFonts w:ascii="Stockholm Type Bold" w:hAnsi="Stockholm Type Bold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Digitalcafé</w:t>
                            </w:r>
                            <w:r>
                              <w:rPr>
                                <w:rFonts w:ascii="Stockholm Type Regular" w:hAnsi="Stockholm Type Regular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kl. 13.00—15.00 </w:t>
                            </w:r>
                            <w:proofErr w:type="spellStart"/>
                            <w:r>
                              <w:rPr>
                                <w:rFonts w:ascii="Stockholm Type Regular" w:hAnsi="Stockholm Type Regular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Drop</w:t>
                            </w:r>
                            <w:proofErr w:type="spellEnd"/>
                            <w:r>
                              <w:rPr>
                                <w:rFonts w:ascii="Stockholm Type Regular" w:hAnsi="Stockholm Type Regular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-in. Få hjälp med din</w:t>
                            </w:r>
                            <w:r w:rsidR="00BB6AB7">
                              <w:rPr>
                                <w:rFonts w:ascii="Stockholm Type Regular" w:hAnsi="Stockholm Type Regular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Stockholm Type Regular" w:hAnsi="Stockholm Type Regular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mobil/surfplatta. Start </w:t>
                            </w:r>
                            <w:r w:rsidR="00E70B09">
                              <w:rPr>
                                <w:rFonts w:ascii="Stockholm Type Regular" w:hAnsi="Stockholm Type Regular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16</w:t>
                            </w:r>
                            <w:r>
                              <w:rPr>
                                <w:rFonts w:ascii="Stockholm Type Regular" w:hAnsi="Stockholm Type Regular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/9.</w:t>
                            </w:r>
                          </w:p>
                          <w:p w14:paraId="4C8A0EC3" w14:textId="77777777" w:rsidR="00163804" w:rsidRDefault="00163804" w:rsidP="00BF651E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right="0"/>
                              <w:rPr>
                                <w:rFonts w:ascii="Stockholm Type Bold" w:hAnsi="Stockholm Type Bold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7A5AB002" w14:textId="58ABF8FC" w:rsidR="00163804" w:rsidRPr="00163804" w:rsidRDefault="00163804" w:rsidP="00BF651E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right="0"/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highlight w:val="yellow"/>
                              </w:rPr>
                              <w:t>Tors</w:t>
                            </w:r>
                            <w:r w:rsidRPr="00163804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highlight w:val="yellow"/>
                              </w:rPr>
                              <w:t>dagar</w:t>
                            </w:r>
                          </w:p>
                          <w:p w14:paraId="27EEFB7D" w14:textId="1583F8F2" w:rsidR="00D846F1" w:rsidRPr="00163804" w:rsidRDefault="00D846F1" w:rsidP="00BF651E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right="0"/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63804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Gym </w:t>
                            </w:r>
                            <w:r w:rsidRPr="00163804"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>kl. 8.30—15.00</w:t>
                            </w:r>
                            <w:r w:rsidR="00D414F5"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>**</w:t>
                            </w:r>
                          </w:p>
                          <w:p w14:paraId="1632BAA9" w14:textId="518DC38B" w:rsidR="00D846F1" w:rsidRPr="00163804" w:rsidRDefault="00D846F1" w:rsidP="00BF651E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right="0"/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tockholm Type Bold" w:hAnsi="Stockholm Type Bold"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>Gnistan</w:t>
                            </w:r>
                            <w:r w:rsidRPr="00163804"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kl. </w:t>
                            </w:r>
                            <w:r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>10.00—</w:t>
                            </w:r>
                            <w:r w:rsidRPr="00163804"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>3</w:t>
                            </w:r>
                            <w:r w:rsidRPr="00163804"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>.00</w:t>
                            </w:r>
                          </w:p>
                          <w:p w14:paraId="332FAD7A" w14:textId="3116E0F5" w:rsidR="00D846F1" w:rsidRPr="00163804" w:rsidRDefault="00D846F1" w:rsidP="00BF651E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right="0"/>
                              <w:rPr>
                                <w:rFonts w:ascii="Stockholm Type Regular" w:hAnsi="Stockholm Type Regular" w:cs="StockholmType-Bold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>För seniorer inom LSS. Start 10/9</w:t>
                            </w:r>
                          </w:p>
                          <w:p w14:paraId="471EF11E" w14:textId="0217110B" w:rsidR="00D846F1" w:rsidRPr="00D846F1" w:rsidRDefault="00D846F1" w:rsidP="00BF651E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right="0"/>
                              <w:rPr>
                                <w:rFonts w:cs="StockholmType-Bold"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Café</w:t>
                            </w:r>
                            <w:r w:rsidRPr="00163804">
                              <w:rPr>
                                <w:rFonts w:ascii="Stockholm Type Regular" w:hAnsi="Stockholm Type Regular" w:cs="StockholmType-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63804">
                              <w:rPr>
                                <w:rFonts w:ascii="Stockholm Type Regular" w:hAnsi="Stockholm Type Regular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kl. 13.00</w:t>
                            </w:r>
                            <w:r>
                              <w:rPr>
                                <w:rFonts w:ascii="Stockholm Type Regular" w:hAnsi="Stockholm Type Regular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—15.00 </w:t>
                            </w:r>
                          </w:p>
                          <w:p w14:paraId="0726E638" w14:textId="73DBD6A5" w:rsidR="00163804" w:rsidRDefault="00D846F1" w:rsidP="00BF651E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right="0"/>
                              <w:rPr>
                                <w:rFonts w:ascii="Stockholm Type Bold" w:hAnsi="Stockholm Type Bold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tockholm Type Bold" w:hAnsi="Stockholm Type Bold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Balansgympa </w:t>
                            </w:r>
                            <w:r w:rsidRPr="00163804">
                              <w:rPr>
                                <w:rFonts w:ascii="Stockholm Type Regular" w:hAnsi="Stockholm Type Regular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kl. 13.</w:t>
                            </w:r>
                            <w:r>
                              <w:rPr>
                                <w:rFonts w:ascii="Stockholm Type Regular" w:hAnsi="Stockholm Type Regular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30</w:t>
                            </w:r>
                          </w:p>
                          <w:p w14:paraId="1555A0E0" w14:textId="761D0490" w:rsidR="00163804" w:rsidRDefault="00163804" w:rsidP="00BF651E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right="0"/>
                              <w:rPr>
                                <w:rFonts w:ascii="Stockholm Type Bold" w:hAnsi="Stockholm Type Bold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4C7C0393" w14:textId="12D48E84" w:rsidR="00D846F1" w:rsidRPr="00163804" w:rsidRDefault="00D846F1" w:rsidP="00BF651E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right="0"/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highlight w:val="yellow"/>
                              </w:rPr>
                              <w:t>Fred</w:t>
                            </w:r>
                            <w:r w:rsidRPr="00163804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highlight w:val="yellow"/>
                              </w:rPr>
                              <w:t>agar</w:t>
                            </w:r>
                          </w:p>
                          <w:p w14:paraId="4CA1FEAF" w14:textId="046D9B20" w:rsidR="00D846F1" w:rsidRDefault="00D846F1" w:rsidP="00BF651E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right="0"/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63804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Gym </w:t>
                            </w:r>
                            <w:r w:rsidRPr="00163804"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kl. </w:t>
                            </w:r>
                            <w:r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>9</w:t>
                            </w:r>
                            <w:r w:rsidRPr="00163804"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>.30—15.00</w:t>
                            </w:r>
                            <w:r w:rsidR="00D414F5"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>*</w:t>
                            </w:r>
                          </w:p>
                          <w:p w14:paraId="003BC9AE" w14:textId="241A9545" w:rsidR="00BB6AB7" w:rsidRPr="00163804" w:rsidRDefault="00BB6AB7" w:rsidP="00BF651E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right="0"/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B6AB7">
                              <w:rPr>
                                <w:rFonts w:ascii="Stockholm Type Bold" w:hAnsi="Stockholm Type Bold"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>Tyst timme i gymmet</w:t>
                            </w:r>
                            <w:r w:rsidRPr="00BB6AB7"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>k</w:t>
                            </w:r>
                            <w:r w:rsidRPr="00BB6AB7"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>l. 14.00-15.00</w:t>
                            </w:r>
                          </w:p>
                          <w:p w14:paraId="7DB46912" w14:textId="668C0425" w:rsidR="00D846F1" w:rsidRPr="00163804" w:rsidRDefault="00D846F1" w:rsidP="00BF651E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right="0"/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tockholm Type Bold" w:hAnsi="Stockholm Type Bold"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>Sittgympa</w:t>
                            </w:r>
                            <w:r w:rsidRPr="00163804"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kl. </w:t>
                            </w:r>
                            <w:r>
                              <w:rPr>
                                <w:rFonts w:cs="StockholmType-Bold"/>
                                <w:color w:val="000000" w:themeColor="text1"/>
                                <w:sz w:val="20"/>
                                <w:szCs w:val="20"/>
                              </w:rPr>
                              <w:t>10.00</w:t>
                            </w:r>
                          </w:p>
                          <w:p w14:paraId="0C3C24EC" w14:textId="5102A397" w:rsidR="00D846F1" w:rsidRPr="00D414F5" w:rsidRDefault="00D846F1" w:rsidP="00BF651E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right="0"/>
                              <w:rPr>
                                <w:rFonts w:cs="StockholmType-Bold"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Café</w:t>
                            </w:r>
                            <w:r w:rsidRPr="00163804">
                              <w:rPr>
                                <w:rFonts w:ascii="Stockholm Type Regular" w:hAnsi="Stockholm Type Regular" w:cs="StockholmType-Bold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63804">
                              <w:rPr>
                                <w:rFonts w:ascii="Stockholm Type Regular" w:hAnsi="Stockholm Type Regular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kl. 1</w:t>
                            </w:r>
                            <w:r>
                              <w:rPr>
                                <w:rFonts w:ascii="Stockholm Type Regular" w:hAnsi="Stockholm Type Regular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0</w:t>
                            </w:r>
                            <w:r w:rsidRPr="00163804">
                              <w:rPr>
                                <w:rFonts w:ascii="Stockholm Type Regular" w:hAnsi="Stockholm Type Regular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.00</w:t>
                            </w:r>
                            <w:r>
                              <w:rPr>
                                <w:rFonts w:ascii="Stockholm Type Regular" w:hAnsi="Stockholm Type Regular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—15.00 </w:t>
                            </w:r>
                          </w:p>
                          <w:p w14:paraId="09EA7816" w14:textId="5110CD93" w:rsidR="003C2B01" w:rsidRPr="00AD16D2" w:rsidRDefault="00D846F1" w:rsidP="003C2B01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right="0"/>
                              <w:rPr>
                                <w:rFonts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D16D2">
                              <w:rPr>
                                <w:rFonts w:ascii="Stockholm Type Bold" w:hAnsi="Stockholm Type Bold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Bingo </w:t>
                            </w:r>
                            <w:r w:rsidRPr="00AD16D2">
                              <w:rPr>
                                <w:rFonts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kl. 13.00</w:t>
                            </w:r>
                            <w:r w:rsidR="00E70B09" w:rsidRPr="00AD16D2">
                              <w:rPr>
                                <w:rFonts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5B79B2D" w14:textId="31ED6697" w:rsidR="003C2B01" w:rsidRPr="00AD16D2" w:rsidRDefault="00807F3D" w:rsidP="003C2B01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right="0"/>
                              <w:rPr>
                                <w:rFonts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D16D2">
                              <w:rPr>
                                <w:rFonts w:ascii="Stockholm Type Bold" w:hAnsi="Stockholm Type Bold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Demokratisk dans</w:t>
                            </w:r>
                            <w:r w:rsidR="003C2B01" w:rsidRPr="00AD16D2">
                              <w:rPr>
                                <w:rFonts w:ascii="Stockholm Type Bold" w:hAnsi="Stockholm Type Bold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*</w:t>
                            </w:r>
                            <w:r w:rsidR="0070181D" w:rsidRPr="00AD16D2">
                              <w:rPr>
                                <w:rFonts w:ascii="Stockholm Type Regular" w:hAnsi="Stockholm Type Regular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kl. </w:t>
                            </w:r>
                            <w:r w:rsidR="00E70B09" w:rsidRPr="00AD16D2">
                              <w:rPr>
                                <w:rFonts w:ascii="Stockholm Type Regular" w:hAnsi="Stockholm Type Regular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="003C2B01" w:rsidRPr="00AD16D2">
                              <w:rPr>
                                <w:rFonts w:ascii="Stockholm Type Regular" w:hAnsi="Stockholm Type Regular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3</w:t>
                            </w:r>
                            <w:r w:rsidR="00E70B09" w:rsidRPr="00AD16D2">
                              <w:rPr>
                                <w:rFonts w:ascii="Stockholm Type Regular" w:hAnsi="Stockholm Type Regular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.00-1</w:t>
                            </w:r>
                            <w:r w:rsidR="003C2B01" w:rsidRPr="00AD16D2">
                              <w:rPr>
                                <w:rFonts w:ascii="Stockholm Type Regular" w:hAnsi="Stockholm Type Regular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4</w:t>
                            </w:r>
                            <w:r w:rsidR="00E70B09" w:rsidRPr="00AD16D2">
                              <w:rPr>
                                <w:rFonts w:ascii="Stockholm Type Regular" w:hAnsi="Stockholm Type Regular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.00</w:t>
                            </w:r>
                            <w:r w:rsidRPr="00AD16D2">
                              <w:rPr>
                                <w:rFonts w:ascii="Stockholm Type Regular" w:hAnsi="Stockholm Type Regular"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="00AD16D2" w:rsidRPr="00AD16D2">
                              <w:rPr>
                                <w:rFonts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istället för bingo sista </w:t>
                            </w:r>
                            <w:r w:rsidR="00AD16D2" w:rsidRPr="00AD16D2">
                              <w:rPr>
                                <w:rFonts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fredagen</w:t>
                            </w:r>
                            <w:r w:rsidR="00AD16D2" w:rsidRPr="00AD16D2">
                              <w:rPr>
                                <w:rFonts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varje månad.</w:t>
                            </w:r>
                            <w:r w:rsidR="00AD16D2">
                              <w:rPr>
                                <w:rFonts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6647C30F" w14:textId="77777777" w:rsidR="00D414F5" w:rsidRPr="00BB6AB7" w:rsidRDefault="00D414F5" w:rsidP="00BF651E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right="0"/>
                              <w:rPr>
                                <w:rFonts w:cs="StockholmType-Bold"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5F3B9136" w14:textId="3F6D56C8" w:rsidR="00AD16D2" w:rsidRPr="00BB6AB7" w:rsidRDefault="00AD16D2" w:rsidP="00AD16D2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right="0"/>
                              <w:rPr>
                                <w:rFonts w:cs="StockholmType-Bold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BB6AB7">
                              <w:rPr>
                                <w:rFonts w:cs="StockholmType-Bold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*Volontärledd</w:t>
                            </w:r>
                          </w:p>
                          <w:p w14:paraId="3198C2F5" w14:textId="4D0BF825" w:rsidR="00D846F1" w:rsidRPr="00AD16D2" w:rsidRDefault="00D846F1" w:rsidP="00AD16D2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right="0"/>
                              <w:rPr>
                                <w:rFonts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B6AB7">
                              <w:rPr>
                                <w:rFonts w:cs="StockholmType-Bold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*</w:t>
                            </w:r>
                            <w:r w:rsidR="00AD16D2" w:rsidRPr="00BB6AB7">
                              <w:rPr>
                                <w:rFonts w:cs="StockholmType-Bold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*</w:t>
                            </w:r>
                            <w:r w:rsidRPr="00BB6AB7">
                              <w:rPr>
                                <w:rFonts w:cs="StockholmType-Bold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Efter introduktion </w:t>
                            </w:r>
                            <w:r w:rsidRPr="00AD16D2">
                              <w:rPr>
                                <w:rFonts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  <w:t>08—508 14</w:t>
                            </w:r>
                            <w:r w:rsidR="00D73618" w:rsidRPr="00AD16D2">
                              <w:rPr>
                                <w:rFonts w:ascii="Calibri" w:hAnsi="Calibri" w:cs="Calibri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 </w:t>
                            </w:r>
                            <w:r w:rsidRPr="00AD16D2">
                              <w:rPr>
                                <w:rFonts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149</w:t>
                            </w:r>
                          </w:p>
                          <w:p w14:paraId="70802E03" w14:textId="1A9C86A1" w:rsidR="00163804" w:rsidRDefault="00163804" w:rsidP="00BF651E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0"/>
                              <w:jc w:val="right"/>
                              <w:rPr>
                                <w:rFonts w:cs="StockholmType-Bold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3509BB21" w14:textId="7E768BBD" w:rsidR="00D846F1" w:rsidRPr="00463C19" w:rsidRDefault="00D846F1" w:rsidP="00163804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0"/>
                              <w:rPr>
                                <w:rFonts w:ascii="Stockholm Type Regular" w:hAnsi="Stockholm Type Regular" w:cs="StockholmType-Bold"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14:paraId="00721597" w14:textId="55F5F556" w:rsidR="00163804" w:rsidRPr="00463C19" w:rsidRDefault="00163804" w:rsidP="00163804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0"/>
                              <w:rPr>
                                <w:rFonts w:ascii="Stockholm Type Bold" w:hAnsi="Stockholm Type Bold" w:cs="Calibr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33B2F5EF" w14:textId="77777777" w:rsidR="00163804" w:rsidRPr="00463C19" w:rsidRDefault="00163804" w:rsidP="00163804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0"/>
                              <w:rPr>
                                <w:rFonts w:ascii="Stockholm Type Bold" w:hAnsi="Stockholm Type Bold" w:cs="Calibr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73918E84" w14:textId="5DA0A06F" w:rsidR="00163804" w:rsidRPr="00463C19" w:rsidRDefault="00163804" w:rsidP="00163804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0"/>
                              <w:rPr>
                                <w:rFonts w:cs="Calibri"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63C19">
                              <w:rPr>
                                <w:rFonts w:cs="Calibri"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Med reservation för förändringar</w:t>
                            </w:r>
                            <w:r w:rsidR="00525E32">
                              <w:rPr>
                                <w:rFonts w:cs="Calibri"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D4AA4D" id="Rektangel med rundade hörn 2" o:spid="_x0000_s1027" style="position:absolute;margin-left:346.7pt;margin-top:-763.65pt;width:195pt;height:736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" fillcolor="#e1f1ef" stroked="f" strokeweight="1pt">
                <v:stroke joinstyle="miter"/>
                <v:textbox>
                  <w:txbxContent>
                    <w:p w14:paraId="04A264DD" w14:textId="77777777" w:rsidR="00163804" w:rsidRPr="00525E32" w:rsidRDefault="00163804" w:rsidP="00163804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right="0"/>
                        <w:rPr>
                          <w:rFonts w:ascii="Stockholm Type Bold" w:hAnsi="Stockholm Type Bold" w:cs="StockholmType-Bold"/>
                          <w:b/>
                          <w:bCs/>
                          <w:color w:val="009991"/>
                          <w:sz w:val="48"/>
                          <w:szCs w:val="46"/>
                        </w:rPr>
                      </w:pPr>
                      <w:r w:rsidRPr="00525E32">
                        <w:rPr>
                          <w:rFonts w:ascii="Stockholm Type Bold" w:hAnsi="Stockholm Type Bold" w:cs="StockholmType-Bold"/>
                          <w:b/>
                          <w:bCs/>
                          <w:color w:val="009991"/>
                          <w:sz w:val="48"/>
                          <w:szCs w:val="46"/>
                        </w:rPr>
                        <w:t>Program</w:t>
                      </w:r>
                    </w:p>
                    <w:p w14:paraId="650430A0" w14:textId="5549B910" w:rsidR="00163804" w:rsidRPr="00F8412F" w:rsidRDefault="00163804" w:rsidP="00163804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right="0"/>
                        <w:rPr>
                          <w:rFonts w:ascii="Stockholm Type Bold" w:hAnsi="Stockholm Type Bold" w:cs="StockholmType-Bold"/>
                          <w:b/>
                          <w:bCs/>
                          <w:color w:val="0D0D0D" w:themeColor="text1" w:themeTint="F2"/>
                          <w:sz w:val="22"/>
                        </w:rPr>
                      </w:pPr>
                      <w:r w:rsidRPr="00F8412F">
                        <w:rPr>
                          <w:rFonts w:ascii="Stockholm Type Bold" w:hAnsi="Stockholm Type Bold" w:cs="StockholmType-Bold"/>
                          <w:b/>
                          <w:bCs/>
                          <w:color w:val="0D0D0D" w:themeColor="text1" w:themeTint="F2"/>
                          <w:sz w:val="22"/>
                        </w:rPr>
                        <w:t xml:space="preserve">Start </w:t>
                      </w:r>
                      <w:r w:rsidR="00B36FC3">
                        <w:rPr>
                          <w:rFonts w:ascii="Stockholm Type Bold" w:hAnsi="Stockholm Type Bold" w:cs="StockholmType-Bold"/>
                          <w:b/>
                          <w:bCs/>
                          <w:color w:val="0D0D0D" w:themeColor="text1" w:themeTint="F2"/>
                          <w:sz w:val="22"/>
                        </w:rPr>
                        <w:t>10</w:t>
                      </w:r>
                      <w:r w:rsidRPr="00F8412F">
                        <w:rPr>
                          <w:rFonts w:ascii="Stockholm Type Bold" w:hAnsi="Stockholm Type Bold" w:cs="StockholmType-Bold"/>
                          <w:b/>
                          <w:bCs/>
                          <w:color w:val="0D0D0D" w:themeColor="text1" w:themeTint="F2"/>
                          <w:sz w:val="22"/>
                        </w:rPr>
                        <w:t xml:space="preserve"> september</w:t>
                      </w:r>
                    </w:p>
                    <w:p w14:paraId="6CCA48C2" w14:textId="75A1F2F2" w:rsidR="00163804" w:rsidRPr="00463C19" w:rsidRDefault="00163804" w:rsidP="00163804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right="0"/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27562421" w14:textId="77777777" w:rsidR="00163804" w:rsidRPr="00163804" w:rsidRDefault="00163804" w:rsidP="00BF651E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ind w:right="0"/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163804"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0"/>
                          <w:szCs w:val="20"/>
                          <w:highlight w:val="yellow"/>
                        </w:rPr>
                        <w:t>Måndagar</w:t>
                      </w:r>
                    </w:p>
                    <w:p w14:paraId="2EB4BDF6" w14:textId="1C9E317C" w:rsidR="00163804" w:rsidRPr="00163804" w:rsidRDefault="00163804" w:rsidP="00BF651E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ind w:right="0"/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</w:pPr>
                      <w:r w:rsidRPr="00163804"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Gym </w:t>
                      </w:r>
                      <w:r w:rsidRPr="00163804"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>kl. 8.30—15.00</w:t>
                      </w:r>
                      <w:r w:rsidR="00D414F5"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>*</w:t>
                      </w:r>
                    </w:p>
                    <w:p w14:paraId="49970C2A" w14:textId="6137D527" w:rsidR="00163804" w:rsidRPr="00163804" w:rsidRDefault="00163804" w:rsidP="00BF651E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ind w:right="0"/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</w:pPr>
                      <w:r w:rsidRPr="00163804">
                        <w:rPr>
                          <w:rFonts w:ascii="Stockholm Type Bold" w:hAnsi="Stockholm Type Bold" w:cs="StockholmType-Bold"/>
                          <w:color w:val="000000" w:themeColor="text1"/>
                          <w:sz w:val="20"/>
                          <w:szCs w:val="20"/>
                        </w:rPr>
                        <w:t>Samtalsgrupp</w:t>
                      </w:r>
                      <w:r w:rsidRPr="00163804"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 xml:space="preserve"> kl. 10.00—12:00</w:t>
                      </w:r>
                    </w:p>
                    <w:p w14:paraId="21DE924B" w14:textId="17F63736" w:rsidR="00D414F5" w:rsidRPr="001A1D23" w:rsidRDefault="00BC3EA0" w:rsidP="00BC3EA0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ind w:right="0"/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</w:pPr>
                      <w:r w:rsidRPr="00163804"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 xml:space="preserve">Herr/Dam </w:t>
                      </w:r>
                      <w:r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r w:rsidR="00BB6AB7"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>14 september</w:t>
                      </w:r>
                      <w:r w:rsidR="00D414F5"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</w:p>
                    <w:p w14:paraId="59C5510E" w14:textId="318F0707" w:rsidR="00BC3EA0" w:rsidRDefault="00BC3EA0" w:rsidP="00BC3EA0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ind w:right="0"/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</w:pPr>
                      <w:r w:rsidRPr="001A1D23"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 xml:space="preserve">Herrsnack </w:t>
                      </w:r>
                      <w:r w:rsidR="00BB6AB7"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>(9 november</w:t>
                      </w:r>
                      <w:r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>)</w:t>
                      </w:r>
                    </w:p>
                    <w:p w14:paraId="160BFC9B" w14:textId="00BD4B47" w:rsidR="00D414F5" w:rsidRPr="001A1D23" w:rsidRDefault="00D414F5" w:rsidP="00BC3EA0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ind w:right="0"/>
                        <w:rPr>
                          <w:rFonts w:ascii="Stockholm Type Regular" w:hAnsi="Stockholm Type Regular" w:cs="StockholmType-Bold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>Anmälan: 08–508</w:t>
                      </w:r>
                      <w:r w:rsidR="00E70B09"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0"/>
                        </w:rPr>
                        <w:t> </w:t>
                      </w:r>
                      <w:r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>200</w:t>
                      </w:r>
                      <w:r w:rsidR="00E70B09"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>22</w:t>
                      </w:r>
                    </w:p>
                    <w:p w14:paraId="79F0D7BE" w14:textId="08B4BEC9" w:rsidR="00163804" w:rsidRDefault="00163804" w:rsidP="00BF651E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ind w:right="0"/>
                        <w:rPr>
                          <w:rFonts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163804"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Regnbå</w:t>
                      </w:r>
                      <w:r w:rsidR="00BC3EA0"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gs</w:t>
                      </w:r>
                      <w:r w:rsidRPr="00163804"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café</w:t>
                      </w:r>
                      <w:r w:rsidRPr="00163804">
                        <w:rPr>
                          <w:rFonts w:ascii="Stockholm Type Regular" w:hAnsi="Stockholm Type Regular" w:cs="StockholmType-Bold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163804">
                        <w:rPr>
                          <w:rFonts w:ascii="Stockholm Type Regular" w:hAnsi="Stockholm Type Regular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>kl. 13.00</w:t>
                      </w:r>
                      <w:r>
                        <w:rPr>
                          <w:rFonts w:ascii="Stockholm Type Regular" w:hAnsi="Stockholm Type Regular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— </w:t>
                      </w:r>
                      <w:r w:rsidRPr="00163804">
                        <w:rPr>
                          <w:rFonts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>Se anslag/datum och tema.</w:t>
                      </w:r>
                    </w:p>
                    <w:p w14:paraId="0247779B" w14:textId="320B97C2" w:rsidR="00163804" w:rsidRPr="00AD16D2" w:rsidRDefault="00163804" w:rsidP="00BF651E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ind w:right="0"/>
                        <w:rPr>
                          <w:rFonts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AD16D2">
                        <w:rPr>
                          <w:rFonts w:ascii="Stockholm Type Bold" w:hAnsi="Stockholm Type Bold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>Kulturutflykter/häng</w:t>
                      </w:r>
                      <w:r w:rsidRPr="00AD16D2">
                        <w:rPr>
                          <w:rFonts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kl. 13.30. </w:t>
                      </w:r>
                      <w:r w:rsidR="00AD16D2" w:rsidRPr="00AD16D2">
                        <w:rPr>
                          <w:rFonts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>Start 21 september</w:t>
                      </w:r>
                      <w:r w:rsidR="00BB6AB7">
                        <w:rPr>
                          <w:rFonts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. </w:t>
                      </w:r>
                      <w:r w:rsidR="00BB6AB7" w:rsidRPr="00AD16D2">
                        <w:rPr>
                          <w:rFonts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>Se anslag.</w:t>
                      </w:r>
                    </w:p>
                    <w:p w14:paraId="677AC3E9" w14:textId="77777777" w:rsidR="00163804" w:rsidRDefault="00163804" w:rsidP="00BF651E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ind w:right="0"/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0"/>
                          <w:szCs w:val="20"/>
                          <w:highlight w:val="yellow"/>
                        </w:rPr>
                      </w:pPr>
                    </w:p>
                    <w:p w14:paraId="305D5B4C" w14:textId="3D7FB620" w:rsidR="00163804" w:rsidRPr="00163804" w:rsidRDefault="00163804" w:rsidP="00BF651E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ind w:right="0"/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0"/>
                          <w:szCs w:val="20"/>
                          <w:highlight w:val="yellow"/>
                        </w:rPr>
                        <w:t>Ons</w:t>
                      </w:r>
                      <w:r w:rsidRPr="00163804"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0"/>
                          <w:szCs w:val="20"/>
                          <w:highlight w:val="yellow"/>
                        </w:rPr>
                        <w:t>dagar</w:t>
                      </w:r>
                    </w:p>
                    <w:p w14:paraId="478FA4F4" w14:textId="02F21863" w:rsidR="00BC3EA0" w:rsidRPr="00163804" w:rsidRDefault="00BC3EA0" w:rsidP="00BC3EA0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ind w:right="0"/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</w:pPr>
                      <w:r w:rsidRPr="00163804"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Gym </w:t>
                      </w:r>
                      <w:r w:rsidRPr="00163804"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>kl. 8.30—15.00</w:t>
                      </w:r>
                      <w:r w:rsidR="00D414F5"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>*</w:t>
                      </w:r>
                    </w:p>
                    <w:p w14:paraId="21C9DEF1" w14:textId="77777777" w:rsidR="003C2B01" w:rsidRDefault="003C2B01" w:rsidP="003C2B01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ind w:right="0"/>
                        <w:rPr>
                          <w:rFonts w:ascii="Stockholm Type Regular" w:hAnsi="Stockholm Type Regular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Syn och hörselstöd</w:t>
                      </w:r>
                      <w:r w:rsidRPr="00163804">
                        <w:rPr>
                          <w:rFonts w:ascii="Stockholm Type Regular" w:hAnsi="Stockholm Type Regular" w:cs="StockholmType-Bold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163804">
                        <w:rPr>
                          <w:rFonts w:ascii="Stockholm Type Regular" w:hAnsi="Stockholm Type Regular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kl. </w:t>
                      </w:r>
                      <w:r>
                        <w:rPr>
                          <w:rFonts w:ascii="Stockholm Type Regular" w:hAnsi="Stockholm Type Regular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>09</w:t>
                      </w:r>
                      <w:r w:rsidRPr="00163804">
                        <w:rPr>
                          <w:rFonts w:ascii="Stockholm Type Regular" w:hAnsi="Stockholm Type Regular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>.00</w:t>
                      </w:r>
                      <w:r>
                        <w:rPr>
                          <w:rFonts w:ascii="Stockholm Type Regular" w:hAnsi="Stockholm Type Regular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>—11.00</w:t>
                      </w:r>
                      <w:r w:rsidRPr="00AD16D2">
                        <w:rPr>
                          <w:rFonts w:ascii="Stockholm Type Regular" w:hAnsi="Stockholm Type Regular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Pr="00AD16D2">
                        <w:rPr>
                          <w:rFonts w:ascii="Stockholm Type Regular" w:hAnsi="Stockholm Type Regular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>Drop</w:t>
                      </w:r>
                      <w:proofErr w:type="spellEnd"/>
                      <w:r w:rsidRPr="00AD16D2">
                        <w:rPr>
                          <w:rFonts w:ascii="Stockholm Type Regular" w:hAnsi="Stockholm Type Regular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>-in. 7/10, 4/11, 2/12.  Få hjälp med din hörapparat.</w:t>
                      </w:r>
                    </w:p>
                    <w:p w14:paraId="6CB7F0C4" w14:textId="5EE58FF4" w:rsidR="00BC3EA0" w:rsidRPr="00163804" w:rsidRDefault="00BC3EA0" w:rsidP="00BC3EA0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ind w:right="0"/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Stockholm Type Bold" w:hAnsi="Stockholm Type Bold" w:cs="StockholmType-Bold"/>
                          <w:color w:val="000000" w:themeColor="text1"/>
                          <w:sz w:val="20"/>
                          <w:szCs w:val="20"/>
                        </w:rPr>
                        <w:t>Seniorcenter</w:t>
                      </w:r>
                      <w:r w:rsidRPr="00163804"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 xml:space="preserve"> kl. 1</w:t>
                      </w:r>
                      <w:r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>3</w:t>
                      </w:r>
                      <w:r w:rsidRPr="00163804"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>.00—1</w:t>
                      </w:r>
                      <w:r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>6.</w:t>
                      </w:r>
                      <w:r w:rsidRPr="00163804"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>00</w:t>
                      </w:r>
                    </w:p>
                    <w:p w14:paraId="679C7E05" w14:textId="3D436E27" w:rsidR="00BC3EA0" w:rsidRPr="00163804" w:rsidRDefault="00BC3EA0" w:rsidP="00BC3EA0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ind w:right="0"/>
                        <w:rPr>
                          <w:rFonts w:ascii="Stockholm Type Regular" w:hAnsi="Stockholm Type Regular" w:cs="StockholmType-Bold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>Råd och vägledning kring stöd, aktiviteter för 65+</w:t>
                      </w:r>
                      <w:r w:rsidR="00B92CB4"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 xml:space="preserve"> och café</w:t>
                      </w:r>
                    </w:p>
                    <w:p w14:paraId="5C6BD6C4" w14:textId="4C8F29B3" w:rsidR="00BC3EA0" w:rsidRPr="00D846F1" w:rsidRDefault="00BC3EA0" w:rsidP="00BC3EA0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ind w:right="0"/>
                        <w:rPr>
                          <w:rFonts w:ascii="Stockholm Type Regular" w:hAnsi="Stockholm Type Regular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D846F1">
                        <w:rPr>
                          <w:rFonts w:ascii="Stockholm Type Bold" w:hAnsi="Stockholm Type Bold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>Digitalcafé</w:t>
                      </w:r>
                      <w:r>
                        <w:rPr>
                          <w:rFonts w:ascii="Stockholm Type Regular" w:hAnsi="Stockholm Type Regular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kl. 13.00—15.00 </w:t>
                      </w:r>
                      <w:proofErr w:type="spellStart"/>
                      <w:r>
                        <w:rPr>
                          <w:rFonts w:ascii="Stockholm Type Regular" w:hAnsi="Stockholm Type Regular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>Drop</w:t>
                      </w:r>
                      <w:proofErr w:type="spellEnd"/>
                      <w:r>
                        <w:rPr>
                          <w:rFonts w:ascii="Stockholm Type Regular" w:hAnsi="Stockholm Type Regular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>-in. Få hjälp med din</w:t>
                      </w:r>
                      <w:r w:rsidR="00BB6AB7">
                        <w:rPr>
                          <w:rFonts w:ascii="Stockholm Type Regular" w:hAnsi="Stockholm Type Regular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Stockholm Type Regular" w:hAnsi="Stockholm Type Regular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mobil/surfplatta. Start </w:t>
                      </w:r>
                      <w:r w:rsidR="00E70B09">
                        <w:rPr>
                          <w:rFonts w:ascii="Stockholm Type Regular" w:hAnsi="Stockholm Type Regular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>16</w:t>
                      </w:r>
                      <w:r>
                        <w:rPr>
                          <w:rFonts w:ascii="Stockholm Type Regular" w:hAnsi="Stockholm Type Regular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>/9.</w:t>
                      </w:r>
                    </w:p>
                    <w:p w14:paraId="4C8A0EC3" w14:textId="77777777" w:rsidR="00163804" w:rsidRDefault="00163804" w:rsidP="00BF651E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ind w:right="0"/>
                        <w:rPr>
                          <w:rFonts w:ascii="Stockholm Type Bold" w:hAnsi="Stockholm Type Bold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7A5AB002" w14:textId="58ABF8FC" w:rsidR="00163804" w:rsidRPr="00163804" w:rsidRDefault="00163804" w:rsidP="00BF651E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ind w:right="0"/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0"/>
                          <w:szCs w:val="20"/>
                          <w:highlight w:val="yellow"/>
                        </w:rPr>
                        <w:t>Tors</w:t>
                      </w:r>
                      <w:r w:rsidRPr="00163804"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0"/>
                          <w:szCs w:val="20"/>
                          <w:highlight w:val="yellow"/>
                        </w:rPr>
                        <w:t>dagar</w:t>
                      </w:r>
                    </w:p>
                    <w:p w14:paraId="27EEFB7D" w14:textId="1583F8F2" w:rsidR="00D846F1" w:rsidRPr="00163804" w:rsidRDefault="00D846F1" w:rsidP="00BF651E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ind w:right="0"/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</w:pPr>
                      <w:r w:rsidRPr="00163804"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Gym </w:t>
                      </w:r>
                      <w:r w:rsidRPr="00163804"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>kl. 8.30—15.00</w:t>
                      </w:r>
                      <w:r w:rsidR="00D414F5"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>**</w:t>
                      </w:r>
                    </w:p>
                    <w:p w14:paraId="1632BAA9" w14:textId="518DC38B" w:rsidR="00D846F1" w:rsidRPr="00163804" w:rsidRDefault="00D846F1" w:rsidP="00BF651E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ind w:right="0"/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Stockholm Type Bold" w:hAnsi="Stockholm Type Bold" w:cs="StockholmType-Bold"/>
                          <w:color w:val="000000" w:themeColor="text1"/>
                          <w:sz w:val="20"/>
                          <w:szCs w:val="20"/>
                        </w:rPr>
                        <w:t>Gnistan</w:t>
                      </w:r>
                      <w:r w:rsidRPr="00163804"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 xml:space="preserve"> kl. </w:t>
                      </w:r>
                      <w:r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>10.00—</w:t>
                      </w:r>
                      <w:r w:rsidRPr="00163804"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>3</w:t>
                      </w:r>
                      <w:r w:rsidRPr="00163804"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>.00</w:t>
                      </w:r>
                    </w:p>
                    <w:p w14:paraId="332FAD7A" w14:textId="3116E0F5" w:rsidR="00D846F1" w:rsidRPr="00163804" w:rsidRDefault="00D846F1" w:rsidP="00BF651E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ind w:right="0"/>
                        <w:rPr>
                          <w:rFonts w:ascii="Stockholm Type Regular" w:hAnsi="Stockholm Type Regular" w:cs="StockholmType-Bold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>För seniorer inom LSS. Start 10/9</w:t>
                      </w:r>
                    </w:p>
                    <w:p w14:paraId="471EF11E" w14:textId="0217110B" w:rsidR="00D846F1" w:rsidRPr="00D846F1" w:rsidRDefault="00D846F1" w:rsidP="00BF651E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ind w:right="0"/>
                        <w:rPr>
                          <w:rFonts w:cs="StockholmType-Bold"/>
                          <w:bCs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Café</w:t>
                      </w:r>
                      <w:r w:rsidRPr="00163804">
                        <w:rPr>
                          <w:rFonts w:ascii="Stockholm Type Regular" w:hAnsi="Stockholm Type Regular" w:cs="StockholmType-Bold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163804">
                        <w:rPr>
                          <w:rFonts w:ascii="Stockholm Type Regular" w:hAnsi="Stockholm Type Regular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>kl. 13.00</w:t>
                      </w:r>
                      <w:r>
                        <w:rPr>
                          <w:rFonts w:ascii="Stockholm Type Regular" w:hAnsi="Stockholm Type Regular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—15.00 </w:t>
                      </w:r>
                    </w:p>
                    <w:p w14:paraId="0726E638" w14:textId="73DBD6A5" w:rsidR="00163804" w:rsidRDefault="00D846F1" w:rsidP="00BF651E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ind w:right="0"/>
                        <w:rPr>
                          <w:rFonts w:ascii="Stockholm Type Bold" w:hAnsi="Stockholm Type Bold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Stockholm Type Bold" w:hAnsi="Stockholm Type Bold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Balansgympa </w:t>
                      </w:r>
                      <w:r w:rsidRPr="00163804">
                        <w:rPr>
                          <w:rFonts w:ascii="Stockholm Type Regular" w:hAnsi="Stockholm Type Regular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>kl. 13.</w:t>
                      </w:r>
                      <w:r>
                        <w:rPr>
                          <w:rFonts w:ascii="Stockholm Type Regular" w:hAnsi="Stockholm Type Regular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>30</w:t>
                      </w:r>
                    </w:p>
                    <w:p w14:paraId="1555A0E0" w14:textId="761D0490" w:rsidR="00163804" w:rsidRDefault="00163804" w:rsidP="00BF651E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ind w:right="0"/>
                        <w:rPr>
                          <w:rFonts w:ascii="Stockholm Type Bold" w:hAnsi="Stockholm Type Bold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4C7C0393" w14:textId="12D48E84" w:rsidR="00D846F1" w:rsidRPr="00163804" w:rsidRDefault="00D846F1" w:rsidP="00BF651E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ind w:right="0"/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0"/>
                          <w:szCs w:val="20"/>
                          <w:highlight w:val="yellow"/>
                        </w:rPr>
                        <w:t>Fred</w:t>
                      </w:r>
                      <w:r w:rsidRPr="00163804"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0"/>
                          <w:szCs w:val="20"/>
                          <w:highlight w:val="yellow"/>
                        </w:rPr>
                        <w:t>agar</w:t>
                      </w:r>
                    </w:p>
                    <w:p w14:paraId="4CA1FEAF" w14:textId="046D9B20" w:rsidR="00D846F1" w:rsidRDefault="00D846F1" w:rsidP="00BF651E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ind w:right="0"/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</w:pPr>
                      <w:r w:rsidRPr="00163804"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Gym </w:t>
                      </w:r>
                      <w:r w:rsidRPr="00163804"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 xml:space="preserve">kl. </w:t>
                      </w:r>
                      <w:r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>9</w:t>
                      </w:r>
                      <w:r w:rsidRPr="00163804"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>.30—15.00</w:t>
                      </w:r>
                      <w:r w:rsidR="00D414F5"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>*</w:t>
                      </w:r>
                    </w:p>
                    <w:p w14:paraId="003BC9AE" w14:textId="241A9545" w:rsidR="00BB6AB7" w:rsidRPr="00163804" w:rsidRDefault="00BB6AB7" w:rsidP="00BF651E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ind w:right="0"/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</w:pPr>
                      <w:r w:rsidRPr="00BB6AB7">
                        <w:rPr>
                          <w:rFonts w:ascii="Stockholm Type Bold" w:hAnsi="Stockholm Type Bold" w:cs="StockholmType-Bold"/>
                          <w:color w:val="000000" w:themeColor="text1"/>
                          <w:sz w:val="20"/>
                          <w:szCs w:val="20"/>
                        </w:rPr>
                        <w:t>Tyst timme i gymmet</w:t>
                      </w:r>
                      <w:r w:rsidRPr="00BB6AB7"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>k</w:t>
                      </w:r>
                      <w:r w:rsidRPr="00BB6AB7"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>l. 14.00-15.00</w:t>
                      </w:r>
                    </w:p>
                    <w:p w14:paraId="7DB46912" w14:textId="668C0425" w:rsidR="00D846F1" w:rsidRPr="00163804" w:rsidRDefault="00D846F1" w:rsidP="00BF651E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ind w:right="0"/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Stockholm Type Bold" w:hAnsi="Stockholm Type Bold" w:cs="StockholmType-Bold"/>
                          <w:color w:val="000000" w:themeColor="text1"/>
                          <w:sz w:val="20"/>
                          <w:szCs w:val="20"/>
                        </w:rPr>
                        <w:t>Sittgympa</w:t>
                      </w:r>
                      <w:r w:rsidRPr="00163804"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 xml:space="preserve"> kl. </w:t>
                      </w:r>
                      <w:r>
                        <w:rPr>
                          <w:rFonts w:cs="StockholmType-Bold"/>
                          <w:color w:val="000000" w:themeColor="text1"/>
                          <w:sz w:val="20"/>
                          <w:szCs w:val="20"/>
                        </w:rPr>
                        <w:t>10.00</w:t>
                      </w:r>
                    </w:p>
                    <w:p w14:paraId="0C3C24EC" w14:textId="5102A397" w:rsidR="00D846F1" w:rsidRPr="00D414F5" w:rsidRDefault="00D846F1" w:rsidP="00BF651E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ind w:right="0"/>
                        <w:rPr>
                          <w:rFonts w:cs="StockholmType-Bold"/>
                          <w:bCs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Café</w:t>
                      </w:r>
                      <w:r w:rsidRPr="00163804">
                        <w:rPr>
                          <w:rFonts w:ascii="Stockholm Type Regular" w:hAnsi="Stockholm Type Regular" w:cs="StockholmType-Bold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163804">
                        <w:rPr>
                          <w:rFonts w:ascii="Stockholm Type Regular" w:hAnsi="Stockholm Type Regular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>kl. 1</w:t>
                      </w:r>
                      <w:r>
                        <w:rPr>
                          <w:rFonts w:ascii="Stockholm Type Regular" w:hAnsi="Stockholm Type Regular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>0</w:t>
                      </w:r>
                      <w:r w:rsidRPr="00163804">
                        <w:rPr>
                          <w:rFonts w:ascii="Stockholm Type Regular" w:hAnsi="Stockholm Type Regular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>.00</w:t>
                      </w:r>
                      <w:r>
                        <w:rPr>
                          <w:rFonts w:ascii="Stockholm Type Regular" w:hAnsi="Stockholm Type Regular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—15.00 </w:t>
                      </w:r>
                    </w:p>
                    <w:p w14:paraId="09EA7816" w14:textId="5110CD93" w:rsidR="003C2B01" w:rsidRPr="00AD16D2" w:rsidRDefault="00D846F1" w:rsidP="003C2B01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ind w:right="0"/>
                        <w:rPr>
                          <w:rFonts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AD16D2">
                        <w:rPr>
                          <w:rFonts w:ascii="Stockholm Type Bold" w:hAnsi="Stockholm Type Bold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Bingo </w:t>
                      </w:r>
                      <w:r w:rsidRPr="00AD16D2">
                        <w:rPr>
                          <w:rFonts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>kl. 13.00</w:t>
                      </w:r>
                      <w:r w:rsidR="00E70B09" w:rsidRPr="00AD16D2">
                        <w:rPr>
                          <w:rFonts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5B79B2D" w14:textId="31ED6697" w:rsidR="003C2B01" w:rsidRPr="00AD16D2" w:rsidRDefault="00807F3D" w:rsidP="003C2B01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ind w:right="0"/>
                        <w:rPr>
                          <w:rFonts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AD16D2">
                        <w:rPr>
                          <w:rFonts w:ascii="Stockholm Type Bold" w:hAnsi="Stockholm Type Bold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>Demokratisk dans</w:t>
                      </w:r>
                      <w:r w:rsidR="003C2B01" w:rsidRPr="00AD16D2">
                        <w:rPr>
                          <w:rFonts w:ascii="Stockholm Type Bold" w:hAnsi="Stockholm Type Bold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>*</w:t>
                      </w:r>
                      <w:r w:rsidR="0070181D" w:rsidRPr="00AD16D2">
                        <w:rPr>
                          <w:rFonts w:ascii="Stockholm Type Regular" w:hAnsi="Stockholm Type Regular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kl. </w:t>
                      </w:r>
                      <w:r w:rsidR="00E70B09" w:rsidRPr="00AD16D2">
                        <w:rPr>
                          <w:rFonts w:ascii="Stockholm Type Regular" w:hAnsi="Stockholm Type Regular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>1</w:t>
                      </w:r>
                      <w:r w:rsidR="003C2B01" w:rsidRPr="00AD16D2">
                        <w:rPr>
                          <w:rFonts w:ascii="Stockholm Type Regular" w:hAnsi="Stockholm Type Regular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>3</w:t>
                      </w:r>
                      <w:r w:rsidR="00E70B09" w:rsidRPr="00AD16D2">
                        <w:rPr>
                          <w:rFonts w:ascii="Stockholm Type Regular" w:hAnsi="Stockholm Type Regular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>.00-1</w:t>
                      </w:r>
                      <w:r w:rsidR="003C2B01" w:rsidRPr="00AD16D2">
                        <w:rPr>
                          <w:rFonts w:ascii="Stockholm Type Regular" w:hAnsi="Stockholm Type Regular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>4</w:t>
                      </w:r>
                      <w:r w:rsidR="00E70B09" w:rsidRPr="00AD16D2">
                        <w:rPr>
                          <w:rFonts w:ascii="Stockholm Type Regular" w:hAnsi="Stockholm Type Regular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>.00</w:t>
                      </w:r>
                      <w:r w:rsidRPr="00AD16D2">
                        <w:rPr>
                          <w:rFonts w:ascii="Stockholm Type Regular" w:hAnsi="Stockholm Type Regular"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. </w:t>
                      </w:r>
                      <w:r w:rsidR="00AD16D2" w:rsidRPr="00AD16D2">
                        <w:rPr>
                          <w:rFonts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istället för bingo sista </w:t>
                      </w:r>
                      <w:r w:rsidR="00AD16D2" w:rsidRPr="00AD16D2">
                        <w:rPr>
                          <w:rFonts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>fredagen</w:t>
                      </w:r>
                      <w:r w:rsidR="00AD16D2" w:rsidRPr="00AD16D2">
                        <w:rPr>
                          <w:rFonts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varje månad.</w:t>
                      </w:r>
                      <w:r w:rsidR="00AD16D2">
                        <w:rPr>
                          <w:rFonts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 </w:t>
                      </w:r>
                    </w:p>
                    <w:p w14:paraId="6647C30F" w14:textId="77777777" w:rsidR="00D414F5" w:rsidRPr="00BB6AB7" w:rsidRDefault="00D414F5" w:rsidP="00BF651E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ind w:right="0"/>
                        <w:rPr>
                          <w:rFonts w:cs="StockholmType-Bold"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14:paraId="5F3B9136" w14:textId="3F6D56C8" w:rsidR="00AD16D2" w:rsidRPr="00BB6AB7" w:rsidRDefault="00AD16D2" w:rsidP="00AD16D2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ind w:right="0"/>
                        <w:rPr>
                          <w:rFonts w:cs="StockholmType-Bold"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BB6AB7">
                        <w:rPr>
                          <w:rFonts w:cs="StockholmType-Bold"/>
                          <w:bCs/>
                          <w:color w:val="000000" w:themeColor="text1"/>
                          <w:sz w:val="18"/>
                          <w:szCs w:val="18"/>
                        </w:rPr>
                        <w:t>*Volontärledd</w:t>
                      </w:r>
                    </w:p>
                    <w:p w14:paraId="3198C2F5" w14:textId="4D0BF825" w:rsidR="00D846F1" w:rsidRPr="00AD16D2" w:rsidRDefault="00D846F1" w:rsidP="00AD16D2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ind w:right="0"/>
                        <w:rPr>
                          <w:rFonts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BB6AB7">
                        <w:rPr>
                          <w:rFonts w:cs="StockholmType-Bold"/>
                          <w:bCs/>
                          <w:color w:val="000000" w:themeColor="text1"/>
                          <w:sz w:val="18"/>
                          <w:szCs w:val="18"/>
                        </w:rPr>
                        <w:t>*</w:t>
                      </w:r>
                      <w:r w:rsidR="00AD16D2" w:rsidRPr="00BB6AB7">
                        <w:rPr>
                          <w:rFonts w:cs="StockholmType-Bold"/>
                          <w:bCs/>
                          <w:color w:val="000000" w:themeColor="text1"/>
                          <w:sz w:val="18"/>
                          <w:szCs w:val="18"/>
                        </w:rPr>
                        <w:t>*</w:t>
                      </w:r>
                      <w:r w:rsidRPr="00BB6AB7">
                        <w:rPr>
                          <w:rFonts w:cs="StockholmType-Bold"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Efter introduktion </w:t>
                      </w:r>
                      <w:r w:rsidRPr="00AD16D2">
                        <w:rPr>
                          <w:rFonts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br/>
                        <w:t>08—508 14</w:t>
                      </w:r>
                      <w:r w:rsidR="00D73618" w:rsidRPr="00AD16D2">
                        <w:rPr>
                          <w:rFonts w:ascii="Calibri" w:hAnsi="Calibri" w:cs="Calibri"/>
                          <w:bCs/>
                          <w:color w:val="000000" w:themeColor="text1"/>
                          <w:sz w:val="20"/>
                          <w:szCs w:val="20"/>
                        </w:rPr>
                        <w:t> </w:t>
                      </w:r>
                      <w:r w:rsidRPr="00AD16D2">
                        <w:rPr>
                          <w:rFonts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  <w:t>149</w:t>
                      </w:r>
                    </w:p>
                    <w:p w14:paraId="70802E03" w14:textId="1A9C86A1" w:rsidR="00163804" w:rsidRDefault="00163804" w:rsidP="00BF651E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right="0"/>
                        <w:jc w:val="right"/>
                        <w:rPr>
                          <w:rFonts w:cs="StockholmType-Bold"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3509BB21" w14:textId="7E768BBD" w:rsidR="00D846F1" w:rsidRPr="00463C19" w:rsidRDefault="00D846F1" w:rsidP="00163804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right="0"/>
                        <w:rPr>
                          <w:rFonts w:ascii="Stockholm Type Regular" w:hAnsi="Stockholm Type Regular" w:cs="StockholmType-Bold"/>
                          <w:bCs/>
                          <w:color w:val="FF0000"/>
                          <w:sz w:val="24"/>
                          <w:szCs w:val="24"/>
                        </w:rPr>
                      </w:pPr>
                    </w:p>
                    <w:p w14:paraId="00721597" w14:textId="55F5F556" w:rsidR="00163804" w:rsidRPr="00463C19" w:rsidRDefault="00163804" w:rsidP="00163804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right="0"/>
                        <w:rPr>
                          <w:rFonts w:ascii="Stockholm Type Bold" w:hAnsi="Stockholm Type Bold" w:cs="Calibri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33B2F5EF" w14:textId="77777777" w:rsidR="00163804" w:rsidRPr="00463C19" w:rsidRDefault="00163804" w:rsidP="00163804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right="0"/>
                        <w:rPr>
                          <w:rFonts w:ascii="Stockholm Type Bold" w:hAnsi="Stockholm Type Bold" w:cs="Calibri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73918E84" w14:textId="5DA0A06F" w:rsidR="00163804" w:rsidRPr="00463C19" w:rsidRDefault="00163804" w:rsidP="00163804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right="0"/>
                        <w:rPr>
                          <w:rFonts w:cs="Calibri"/>
                          <w:bCs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</w:pPr>
                      <w:r w:rsidRPr="00463C19">
                        <w:rPr>
                          <w:rFonts w:cs="Calibri"/>
                          <w:bCs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Med reservation för förändringar</w:t>
                      </w:r>
                      <w:r w:rsidR="00525E32">
                        <w:rPr>
                          <w:rFonts w:cs="Calibri"/>
                          <w:bCs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–</w:t>
                      </w:r>
                    </w:p>
                  </w:txbxContent>
                </v:textbox>
              </v:roundrect>
            </w:pict>
          </mc:Fallback>
        </mc:AlternateContent>
      </w:r>
      <w:r w:rsidR="00AD16D2">
        <w:rPr>
          <w:b/>
          <w:i/>
          <w:noProof/>
          <w:sz w:val="24"/>
          <w:szCs w:val="28"/>
          <w:lang w:eastAsia="sv-S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A22E05E" wp14:editId="2D487338">
                <wp:simplePos x="0" y="0"/>
                <wp:positionH relativeFrom="column">
                  <wp:posOffset>-321310</wp:posOffset>
                </wp:positionH>
                <wp:positionV relativeFrom="paragraph">
                  <wp:posOffset>-7507605</wp:posOffset>
                </wp:positionV>
                <wp:extent cx="4590415" cy="6772275"/>
                <wp:effectExtent l="0" t="0" r="635" b="9525"/>
                <wp:wrapNone/>
                <wp:docPr id="6" name="Rektangel med rundade hör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90415" cy="6772275"/>
                        </a:xfrm>
                        <a:prstGeom prst="roundRect">
                          <a:avLst/>
                        </a:prstGeom>
                        <a:solidFill>
                          <a:srgbClr val="E1F1E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5346DF" w14:textId="12839CE8" w:rsidR="00776EC1" w:rsidRPr="00F83629" w:rsidRDefault="005D77B4" w:rsidP="0037721B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0"/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Cs w:val="30"/>
                              </w:rPr>
                            </w:pPr>
                            <w:r w:rsidRPr="00F83629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Cs w:val="30"/>
                                <w:highlight w:val="yellow"/>
                              </w:rPr>
                              <w:t>Extra aktiviteter</w:t>
                            </w:r>
                            <w:r w:rsidRPr="00F83629">
                              <w:rPr>
                                <w:rFonts w:ascii="Stockholm Type Bold" w:hAnsi="Stockholm Type Bold" w:cs="StockholmType-Bold"/>
                                <w:b/>
                                <w:bCs/>
                                <w:color w:val="000000" w:themeColor="text1"/>
                                <w:szCs w:val="30"/>
                              </w:rPr>
                              <w:t xml:space="preserve"> </w:t>
                            </w:r>
                          </w:p>
                          <w:p w14:paraId="7ABF7331" w14:textId="1E7D4527" w:rsidR="00BC3EA0" w:rsidRPr="00F83629" w:rsidRDefault="00BC3EA0" w:rsidP="00BC3EA0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bookmarkStart w:id="0" w:name="_Hlk236832298"/>
                            <w:r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Invigning till </w:t>
                            </w:r>
                            <w:r w:rsidRPr="00F83629"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Fritidsbanken.</w:t>
                            </w:r>
                            <w:r w:rsidRPr="00F83629"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8362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Skebokvarnsvägen 370</w:t>
                            </w:r>
                            <w:r w:rsidR="00AD16D2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, Högdalen</w:t>
                            </w:r>
                            <w:r w:rsidRPr="00F8362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Information kommer.</w:t>
                            </w:r>
                          </w:p>
                          <w:p w14:paraId="404D9ECE" w14:textId="16E0FFEC" w:rsidR="008763AF" w:rsidRPr="00F83629" w:rsidRDefault="008763AF" w:rsidP="00111F46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F83629"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4 september</w:t>
                            </w:r>
                            <w:r w:rsidR="006214DC" w:rsidRPr="00F83629"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kl. 14.00</w:t>
                            </w:r>
                            <w:r w:rsidRPr="00F83629"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214DC" w:rsidRPr="00F83629"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I</w:t>
                            </w:r>
                            <w:r w:rsidRPr="00F83629"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nvigning </w:t>
                            </w:r>
                            <w:r w:rsidR="006214DC" w:rsidRPr="00F83629"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Rågsveds hjärta</w:t>
                            </w:r>
                            <w:r w:rsidR="006214DC" w:rsidRPr="00F8362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Pr="00F8362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Rågsveds nya aktivitetshus</w:t>
                            </w:r>
                            <w:r w:rsidR="006214DC" w:rsidRPr="00F8362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.</w:t>
                            </w:r>
                            <w:r w:rsidR="006214DC" w:rsidRPr="00F83629"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8362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Rågsveds </w:t>
                            </w:r>
                            <w:proofErr w:type="spellStart"/>
                            <w:r w:rsidRPr="00F8362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skolgränd</w:t>
                            </w:r>
                            <w:proofErr w:type="spellEnd"/>
                            <w:r w:rsidRPr="00F8362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6</w:t>
                            </w:r>
                            <w:r w:rsidR="006214DC" w:rsidRPr="00F8362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—</w:t>
                            </w:r>
                            <w:r w:rsidRPr="00F8362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10</w:t>
                            </w:r>
                            <w:r w:rsidR="006214DC" w:rsidRPr="00F8362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3BBD0661" w14:textId="3808F8A2" w:rsidR="005135FC" w:rsidRPr="00F83629" w:rsidRDefault="005135FC" w:rsidP="00111F46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F83629"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7 september kl. 12.00 </w:t>
                            </w:r>
                            <w:r w:rsidR="00BA04B8" w:rsidRPr="00F83629"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F</w:t>
                            </w:r>
                            <w:r w:rsidRPr="00F83629"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öredrag med dietist</w:t>
                            </w:r>
                            <w:r w:rsidRPr="00F83629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8362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om proteiner</w:t>
                            </w:r>
                            <w:r w:rsidR="00BA04B8" w:rsidRPr="00F8362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8362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i nya restaurang Silvergaffeln. </w:t>
                            </w:r>
                            <w:r w:rsidR="00BA04B8" w:rsidRPr="00F8362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L</w:t>
                            </w:r>
                            <w:r w:rsidRPr="00F8362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unch finns att köpa. Dalens Allé 10. </w:t>
                            </w:r>
                          </w:p>
                          <w:p w14:paraId="5ED97A04" w14:textId="71238861" w:rsidR="009A12B3" w:rsidRPr="00F83629" w:rsidRDefault="009A12B3" w:rsidP="00111F46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F83629"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10 </w:t>
                            </w:r>
                            <w:r w:rsidR="00B36D4B" w:rsidRPr="00F83629"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s</w:t>
                            </w:r>
                            <w:r w:rsidRPr="00F83629"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eptember</w:t>
                            </w:r>
                            <w:r w:rsidR="006214DC" w:rsidRPr="00F83629"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kl. 10.00</w:t>
                            </w:r>
                            <w:r w:rsidRPr="00F83629"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invigning Gnistan</w:t>
                            </w:r>
                            <w:r w:rsidR="006214DC" w:rsidRPr="00F8362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. Mötesplats </w:t>
                            </w:r>
                            <w:r w:rsidRPr="00F8362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för seniorer inom LSS. </w:t>
                            </w:r>
                            <w:bookmarkStart w:id="1" w:name="_Hlk235617097"/>
                            <w:r w:rsidR="006214DC" w:rsidRPr="00F8362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Kl. 10.00 </w:t>
                            </w:r>
                            <w:r w:rsidR="00B96B70" w:rsidRPr="00F8362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öppnas dörrarna, </w:t>
                            </w:r>
                            <w:r w:rsidR="006214DC" w:rsidRPr="00F8362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k</w:t>
                            </w:r>
                            <w:r w:rsidR="00147CD4" w:rsidRPr="00F8362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l. </w:t>
                            </w:r>
                            <w:r w:rsidR="00B96B70" w:rsidRPr="00F8362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11.00 invigning.</w:t>
                            </w:r>
                            <w:bookmarkStart w:id="2" w:name="_Hlk235093395"/>
                            <w:r w:rsidR="006214DC" w:rsidRPr="00F8362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Dalens Allé 12</w:t>
                            </w:r>
                            <w:bookmarkEnd w:id="2"/>
                            <w:r w:rsidR="006214DC" w:rsidRPr="00F8362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bookmarkEnd w:id="1"/>
                          <w:p w14:paraId="5C55F218" w14:textId="5EEEB329" w:rsidR="00E14679" w:rsidRDefault="00E14679" w:rsidP="00111F46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F83629"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21</w:t>
                            </w:r>
                            <w:r w:rsidR="006214DC" w:rsidRPr="00F83629"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—</w:t>
                            </w:r>
                            <w:r w:rsidRPr="00F83629"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25 </w:t>
                            </w:r>
                            <w:r w:rsidR="00BA04B8" w:rsidRPr="00F83629"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s</w:t>
                            </w:r>
                            <w:r w:rsidRPr="00F83629"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eptember Beredskapsvecka </w:t>
                            </w:r>
                            <w:r w:rsidR="006214DC" w:rsidRPr="00F8362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—</w:t>
                            </w:r>
                            <w:r w:rsidRPr="00F8362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se anslag</w:t>
                            </w:r>
                            <w:r w:rsidRPr="00F83629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bookmarkEnd w:id="0"/>
                          <w:p w14:paraId="7AB2E0BB" w14:textId="77777777" w:rsidR="00BC3EA0" w:rsidRPr="00EE0DA9" w:rsidRDefault="00BC3EA0" w:rsidP="00BC3EA0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F83629"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30 september kl. 11.00 Långpromenad</w:t>
                            </w:r>
                            <w:r w:rsidRPr="00F83629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Haga parken, </w:t>
                            </w:r>
                            <w:r w:rsidRPr="00F8362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Samling Gullmarsplan t-bana.</w:t>
                            </w:r>
                          </w:p>
                          <w:p w14:paraId="3B644FCF" w14:textId="77777777" w:rsidR="00BC3EA0" w:rsidRPr="00F83629" w:rsidRDefault="00BC3EA0" w:rsidP="00BC3EA0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F83629"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23 oktober </w:t>
                            </w:r>
                            <w:r w:rsidRPr="00F83629">
                              <w:rPr>
                                <w:rFonts w:ascii="Stockholm Type Bold" w:hAnsi="Stockholm Type Bold"/>
                                <w:color w:val="000000" w:themeColor="text1"/>
                                <w:sz w:val="18"/>
                                <w:szCs w:val="18"/>
                              </w:rPr>
                              <w:t>kl. 10.30—15.00</w:t>
                            </w:r>
                            <w:r w:rsidRPr="00F83629"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Trygghetsdag</w:t>
                            </w:r>
                            <w:bookmarkStart w:id="3" w:name="_Hlk235094675"/>
                            <w:r w:rsidRPr="00F83629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Pr="00F8362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Dalens allé 12</w:t>
                            </w:r>
                            <w:r w:rsidRPr="00F83629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.</w:t>
                            </w:r>
                            <w:bookmarkEnd w:id="3"/>
                          </w:p>
                          <w:p w14:paraId="12568501" w14:textId="77777777" w:rsidR="00BC3EA0" w:rsidRPr="00F83629" w:rsidRDefault="00BC3EA0" w:rsidP="00BC3EA0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F83629"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28 oktober kl. 11.00 Långpromenad </w:t>
                            </w:r>
                            <w:r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Söders höjder</w:t>
                            </w:r>
                            <w:r w:rsidRPr="00F83629">
                              <w:rPr>
                                <w:rFonts w:ascii="Stockholm Type Bold" w:hAnsi="Stockholm Type Bold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8362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Samling vid Gullmarsplans t-bana</w:t>
                            </w:r>
                            <w:r w:rsidRPr="00F83629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1C3931CF" w14:textId="33E7E1D3" w:rsidR="00BC3EA0" w:rsidRPr="00F83629" w:rsidRDefault="00BC3EA0" w:rsidP="00BC3EA0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F83629"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16 november kl. 13.30 Författarträff Edward Summanen</w:t>
                            </w:r>
                            <w:r w:rsidRPr="00F83629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8362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berättar om Queera Tider. Dalens allé 1</w:t>
                            </w:r>
                            <w:r w:rsidR="00E70B0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2</w:t>
                            </w:r>
                            <w:r w:rsidRPr="00F8362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.</w:t>
                            </w:r>
                            <w:r w:rsidRPr="00F83629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9389FC0" w14:textId="77777777" w:rsidR="00BC3EA0" w:rsidRPr="003E09EA" w:rsidRDefault="00BC3EA0" w:rsidP="00BC3EA0">
                            <w:pPr>
                              <w:rPr>
                                <w:rFonts w:ascii="Stockholm Type Bold" w:hAnsi="Stockholm Type Bold"/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F83629"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16—20 november Barnkonventionsvecka. </w:t>
                            </w:r>
                            <w:r w:rsidRPr="00F8362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Mer info kommer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6C556283" w14:textId="77777777" w:rsidR="00BC3EA0" w:rsidRDefault="00BC3EA0" w:rsidP="00BC3EA0">
                            <w:pPr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C4153"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4 december kl. 11.00 Nobelfika </w:t>
                            </w:r>
                          </w:p>
                          <w:p w14:paraId="22B12CA9" w14:textId="77777777" w:rsidR="00BC3EA0" w:rsidRDefault="00BC3EA0" w:rsidP="00BC3EA0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F83629"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8 december kl. 13.00—15</w:t>
                            </w:r>
                            <w:r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.</w:t>
                            </w:r>
                            <w:r w:rsidRPr="00F83629"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00 Torgträff</w:t>
                            </w:r>
                            <w:r w:rsidRPr="00F83629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. Fika, info om stöd och aktiviteter för dig som är senior. Dalens Allé 10.</w:t>
                            </w:r>
                          </w:p>
                          <w:p w14:paraId="020B069F" w14:textId="77777777" w:rsidR="00BC3EA0" w:rsidRPr="001A1D23" w:rsidRDefault="00BC3EA0" w:rsidP="00BC3EA0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A1D23"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9 december Långpromenad</w:t>
                            </w:r>
                            <w:r w:rsidRPr="001A1D23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Gamla stan, Julmarknad</w:t>
                            </w:r>
                          </w:p>
                          <w:p w14:paraId="7C09B037" w14:textId="77777777" w:rsidR="00BC3EA0" w:rsidRPr="001A1D23" w:rsidRDefault="00BC3EA0" w:rsidP="00BC3EA0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A1D23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Samling kl. 11.00 vid Gullmarsplans T-bana</w:t>
                            </w:r>
                          </w:p>
                          <w:p w14:paraId="1ABA1F80" w14:textId="77777777" w:rsidR="00BC3EA0" w:rsidRPr="003C4153" w:rsidRDefault="00BC3EA0" w:rsidP="00BC3EA0">
                            <w:pPr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C4153"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11 december kl. 11.00 Luciafika</w:t>
                            </w:r>
                          </w:p>
                          <w:p w14:paraId="27EEA4EC" w14:textId="06006F14" w:rsidR="00BA04B8" w:rsidRDefault="00BC3EA0">
                            <w:pPr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C4153"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18 december kl. 11.00 </w:t>
                            </w:r>
                            <w:proofErr w:type="spellStart"/>
                            <w:r w:rsidRPr="003C4153">
                              <w:rPr>
                                <w:rFonts w:ascii="Stockholm Type Bold" w:hAnsi="Stockholm Type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Julfika</w:t>
                            </w:r>
                            <w:proofErr w:type="spellEnd"/>
                          </w:p>
                          <w:p w14:paraId="1AD2DB62" w14:textId="30AA61DA" w:rsidR="00AD16D2" w:rsidRPr="00AD16D2" w:rsidRDefault="00AD16D2" w:rsidP="00AD16D2">
                            <w:pPr>
                              <w:jc w:val="right"/>
                              <w:rPr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AD16D2">
                              <w:rPr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Med reservation för ändringar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45720" rIns="9144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22E05E" id="Rektangel med rundade hörn 6" o:spid="_x0000_s1028" style="position:absolute;margin-left:-25.3pt;margin-top:-591.15pt;width:361.45pt;height:533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" fillcolor="#e1f1ef" stroked="f" strokeweight="1pt">
                <v:stroke joinstyle="miter"/>
                <v:textbox inset="2mm,,,1mm">
                  <w:txbxContent>
                    <w:p w14:paraId="405346DF" w14:textId="12839CE8" w:rsidR="00776EC1" w:rsidRPr="00F83629" w:rsidRDefault="005D77B4" w:rsidP="0037721B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right="0"/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Cs w:val="30"/>
                        </w:rPr>
                      </w:pPr>
                      <w:r w:rsidRPr="00F83629"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Cs w:val="30"/>
                          <w:highlight w:val="yellow"/>
                        </w:rPr>
                        <w:t>Extra aktiviteter</w:t>
                      </w:r>
                      <w:r w:rsidRPr="00F83629">
                        <w:rPr>
                          <w:rFonts w:ascii="Stockholm Type Bold" w:hAnsi="Stockholm Type Bold" w:cs="StockholmType-Bold"/>
                          <w:b/>
                          <w:bCs/>
                          <w:color w:val="000000" w:themeColor="text1"/>
                          <w:szCs w:val="30"/>
                        </w:rPr>
                        <w:t xml:space="preserve"> </w:t>
                      </w:r>
                    </w:p>
                    <w:p w14:paraId="7ABF7331" w14:textId="1E7D4527" w:rsidR="00BC3EA0" w:rsidRPr="00F83629" w:rsidRDefault="00BC3EA0" w:rsidP="00BC3EA0">
                      <w:pPr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bookmarkStart w:id="4" w:name="_Hlk236832298"/>
                      <w:r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Invigning till </w:t>
                      </w:r>
                      <w:r w:rsidRPr="00F83629"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Fritidsbanken.</w:t>
                      </w:r>
                      <w:r w:rsidRPr="00F83629">
                        <w:rPr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r w:rsidRPr="00F83629">
                        <w:rPr>
                          <w:color w:val="000000" w:themeColor="text1"/>
                          <w:sz w:val="18"/>
                          <w:szCs w:val="18"/>
                        </w:rPr>
                        <w:t>Skebokvarnsvägen 370</w:t>
                      </w:r>
                      <w:r w:rsidR="00AD16D2">
                        <w:rPr>
                          <w:color w:val="000000" w:themeColor="text1"/>
                          <w:sz w:val="18"/>
                          <w:szCs w:val="18"/>
                        </w:rPr>
                        <w:t>, Högdalen</w:t>
                      </w:r>
                      <w:r w:rsidRPr="00F83629">
                        <w:rPr>
                          <w:color w:val="000000" w:themeColor="text1"/>
                          <w:sz w:val="18"/>
                          <w:szCs w:val="18"/>
                        </w:rPr>
                        <w:t>.</w:t>
                      </w: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Information kommer.</w:t>
                      </w:r>
                    </w:p>
                    <w:p w14:paraId="404D9ECE" w14:textId="16E0FFEC" w:rsidR="008763AF" w:rsidRPr="00F83629" w:rsidRDefault="008763AF" w:rsidP="00111F46">
                      <w:pPr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F83629"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4 september</w:t>
                      </w:r>
                      <w:r w:rsidR="006214DC" w:rsidRPr="00F83629"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 kl. 14.00</w:t>
                      </w:r>
                      <w:r w:rsidRPr="00F83629"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="006214DC" w:rsidRPr="00F83629"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I</w:t>
                      </w:r>
                      <w:r w:rsidRPr="00F83629"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nvigning </w:t>
                      </w:r>
                      <w:r w:rsidR="006214DC" w:rsidRPr="00F83629"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Rågsveds hjärta</w:t>
                      </w:r>
                      <w:r w:rsidR="006214DC" w:rsidRPr="00F83629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. </w:t>
                      </w:r>
                      <w:r w:rsidRPr="00F83629">
                        <w:rPr>
                          <w:color w:val="000000" w:themeColor="text1"/>
                          <w:sz w:val="18"/>
                          <w:szCs w:val="18"/>
                        </w:rPr>
                        <w:t>Rågsveds nya aktivitetshus</w:t>
                      </w:r>
                      <w:r w:rsidR="006214DC" w:rsidRPr="00F83629">
                        <w:rPr>
                          <w:color w:val="000000" w:themeColor="text1"/>
                          <w:sz w:val="18"/>
                          <w:szCs w:val="18"/>
                        </w:rPr>
                        <w:t>.</w:t>
                      </w:r>
                      <w:r w:rsidR="006214DC" w:rsidRPr="00F83629"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Pr="00F83629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Rågsveds </w:t>
                      </w:r>
                      <w:proofErr w:type="spellStart"/>
                      <w:r w:rsidRPr="00F83629">
                        <w:rPr>
                          <w:color w:val="000000" w:themeColor="text1"/>
                          <w:sz w:val="18"/>
                          <w:szCs w:val="18"/>
                        </w:rPr>
                        <w:t>skolgränd</w:t>
                      </w:r>
                      <w:proofErr w:type="spellEnd"/>
                      <w:r w:rsidRPr="00F83629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6</w:t>
                      </w:r>
                      <w:r w:rsidR="006214DC" w:rsidRPr="00F83629">
                        <w:rPr>
                          <w:color w:val="000000" w:themeColor="text1"/>
                          <w:sz w:val="18"/>
                          <w:szCs w:val="18"/>
                        </w:rPr>
                        <w:t>—</w:t>
                      </w:r>
                      <w:r w:rsidRPr="00F83629">
                        <w:rPr>
                          <w:color w:val="000000" w:themeColor="text1"/>
                          <w:sz w:val="18"/>
                          <w:szCs w:val="18"/>
                        </w:rPr>
                        <w:t>10</w:t>
                      </w:r>
                      <w:r w:rsidR="006214DC" w:rsidRPr="00F83629">
                        <w:rPr>
                          <w:color w:val="000000" w:themeColor="text1"/>
                          <w:sz w:val="18"/>
                          <w:szCs w:val="18"/>
                        </w:rPr>
                        <w:t>.</w:t>
                      </w:r>
                    </w:p>
                    <w:p w14:paraId="3BBD0661" w14:textId="3808F8A2" w:rsidR="005135FC" w:rsidRPr="00F83629" w:rsidRDefault="005135FC" w:rsidP="00111F46">
                      <w:pPr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F83629"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7 september kl. 12.00 </w:t>
                      </w:r>
                      <w:r w:rsidR="00BA04B8" w:rsidRPr="00F83629"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F</w:t>
                      </w:r>
                      <w:r w:rsidRPr="00F83629"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öredrag med dietist</w:t>
                      </w:r>
                      <w:r w:rsidRPr="00F83629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Pr="00F83629">
                        <w:rPr>
                          <w:color w:val="000000" w:themeColor="text1"/>
                          <w:sz w:val="18"/>
                          <w:szCs w:val="18"/>
                        </w:rPr>
                        <w:t>om proteiner</w:t>
                      </w:r>
                      <w:r w:rsidR="00BA04B8" w:rsidRPr="00F83629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Pr="00F83629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i nya restaurang Silvergaffeln. </w:t>
                      </w:r>
                      <w:r w:rsidR="00BA04B8" w:rsidRPr="00F83629">
                        <w:rPr>
                          <w:color w:val="000000" w:themeColor="text1"/>
                          <w:sz w:val="18"/>
                          <w:szCs w:val="18"/>
                        </w:rPr>
                        <w:t>L</w:t>
                      </w:r>
                      <w:r w:rsidRPr="00F83629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unch finns att köpa. Dalens Allé 10. </w:t>
                      </w:r>
                    </w:p>
                    <w:p w14:paraId="5ED97A04" w14:textId="71238861" w:rsidR="009A12B3" w:rsidRPr="00F83629" w:rsidRDefault="009A12B3" w:rsidP="00111F46">
                      <w:pPr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F83629"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10 </w:t>
                      </w:r>
                      <w:r w:rsidR="00B36D4B" w:rsidRPr="00F83629"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s</w:t>
                      </w:r>
                      <w:r w:rsidRPr="00F83629"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eptember</w:t>
                      </w:r>
                      <w:r w:rsidR="006214DC" w:rsidRPr="00F83629"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 kl. 10.00</w:t>
                      </w:r>
                      <w:r w:rsidRPr="00F83629"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 invigning Gnistan</w:t>
                      </w:r>
                      <w:r w:rsidR="006214DC" w:rsidRPr="00F83629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. Mötesplats </w:t>
                      </w:r>
                      <w:r w:rsidRPr="00F83629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för seniorer inom LSS. </w:t>
                      </w:r>
                      <w:bookmarkStart w:id="5" w:name="_Hlk235617097"/>
                      <w:r w:rsidR="006214DC" w:rsidRPr="00F83629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Kl. 10.00 </w:t>
                      </w:r>
                      <w:r w:rsidR="00B96B70" w:rsidRPr="00F83629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öppnas dörrarna, </w:t>
                      </w:r>
                      <w:r w:rsidR="006214DC" w:rsidRPr="00F83629">
                        <w:rPr>
                          <w:color w:val="000000" w:themeColor="text1"/>
                          <w:sz w:val="18"/>
                          <w:szCs w:val="18"/>
                        </w:rPr>
                        <w:t>k</w:t>
                      </w:r>
                      <w:r w:rsidR="00147CD4" w:rsidRPr="00F83629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l. </w:t>
                      </w:r>
                      <w:r w:rsidR="00B96B70" w:rsidRPr="00F83629">
                        <w:rPr>
                          <w:color w:val="000000" w:themeColor="text1"/>
                          <w:sz w:val="18"/>
                          <w:szCs w:val="18"/>
                        </w:rPr>
                        <w:t>11.00 invigning.</w:t>
                      </w:r>
                      <w:bookmarkStart w:id="6" w:name="_Hlk235093395"/>
                      <w:r w:rsidR="006214DC" w:rsidRPr="00F83629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Dalens Allé 12</w:t>
                      </w:r>
                      <w:bookmarkEnd w:id="6"/>
                      <w:r w:rsidR="006214DC" w:rsidRPr="00F83629">
                        <w:rPr>
                          <w:color w:val="000000" w:themeColor="text1"/>
                          <w:sz w:val="18"/>
                          <w:szCs w:val="18"/>
                        </w:rPr>
                        <w:t>.</w:t>
                      </w:r>
                    </w:p>
                    <w:bookmarkEnd w:id="5"/>
                    <w:p w14:paraId="5C55F218" w14:textId="5EEEB329" w:rsidR="00E14679" w:rsidRDefault="00E14679" w:rsidP="00111F46">
                      <w:pPr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F83629"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21</w:t>
                      </w:r>
                      <w:r w:rsidR="006214DC" w:rsidRPr="00F83629"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—</w:t>
                      </w:r>
                      <w:r w:rsidRPr="00F83629"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25 </w:t>
                      </w:r>
                      <w:r w:rsidR="00BA04B8" w:rsidRPr="00F83629"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s</w:t>
                      </w:r>
                      <w:r w:rsidRPr="00F83629"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eptember Beredskapsvecka </w:t>
                      </w:r>
                      <w:r w:rsidR="006214DC" w:rsidRPr="00F83629">
                        <w:rPr>
                          <w:color w:val="000000" w:themeColor="text1"/>
                          <w:sz w:val="18"/>
                          <w:szCs w:val="18"/>
                        </w:rPr>
                        <w:t>—</w:t>
                      </w:r>
                      <w:r w:rsidRPr="00F83629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se anslag</w:t>
                      </w:r>
                      <w:r w:rsidRPr="00F83629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.</w:t>
                      </w:r>
                    </w:p>
                    <w:bookmarkEnd w:id="4"/>
                    <w:p w14:paraId="7AB2E0BB" w14:textId="77777777" w:rsidR="00BC3EA0" w:rsidRPr="00EE0DA9" w:rsidRDefault="00BC3EA0" w:rsidP="00BC3EA0">
                      <w:pPr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F83629"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30 september kl. 11.00 Långpromenad</w:t>
                      </w:r>
                      <w:r w:rsidRPr="00F83629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Haga parken, </w:t>
                      </w:r>
                      <w:r w:rsidRPr="00F83629">
                        <w:rPr>
                          <w:color w:val="000000" w:themeColor="text1"/>
                          <w:sz w:val="18"/>
                          <w:szCs w:val="18"/>
                        </w:rPr>
                        <w:t>Samling Gullmarsplan t-bana.</w:t>
                      </w:r>
                    </w:p>
                    <w:p w14:paraId="3B644FCF" w14:textId="77777777" w:rsidR="00BC3EA0" w:rsidRPr="00F83629" w:rsidRDefault="00BC3EA0" w:rsidP="00BC3EA0">
                      <w:pPr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F83629"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23 oktober </w:t>
                      </w:r>
                      <w:r w:rsidRPr="00F83629">
                        <w:rPr>
                          <w:rFonts w:ascii="Stockholm Type Bold" w:hAnsi="Stockholm Type Bold"/>
                          <w:color w:val="000000" w:themeColor="text1"/>
                          <w:sz w:val="18"/>
                          <w:szCs w:val="18"/>
                        </w:rPr>
                        <w:t>kl. 10.30—15.00</w:t>
                      </w:r>
                      <w:r w:rsidRPr="00F83629"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 Trygghetsdag</w:t>
                      </w:r>
                      <w:bookmarkStart w:id="7" w:name="_Hlk235094675"/>
                      <w:r w:rsidRPr="00F83629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. </w:t>
                      </w:r>
                      <w:r w:rsidRPr="00F83629">
                        <w:rPr>
                          <w:color w:val="000000" w:themeColor="text1"/>
                          <w:sz w:val="18"/>
                          <w:szCs w:val="18"/>
                        </w:rPr>
                        <w:t>Dalens allé 12</w:t>
                      </w:r>
                      <w:r w:rsidRPr="00F83629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.</w:t>
                      </w:r>
                      <w:bookmarkEnd w:id="7"/>
                    </w:p>
                    <w:p w14:paraId="12568501" w14:textId="77777777" w:rsidR="00BC3EA0" w:rsidRPr="00F83629" w:rsidRDefault="00BC3EA0" w:rsidP="00BC3EA0">
                      <w:pPr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F83629"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28 oktober kl. 11.00 Långpromenad </w:t>
                      </w:r>
                      <w:r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Söders höjder</w:t>
                      </w:r>
                      <w:r w:rsidRPr="00F83629">
                        <w:rPr>
                          <w:rFonts w:ascii="Stockholm Type Bold" w:hAnsi="Stockholm Type Bold"/>
                          <w:b/>
                          <w:bCs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r w:rsidRPr="00F83629">
                        <w:rPr>
                          <w:color w:val="000000" w:themeColor="text1"/>
                          <w:sz w:val="18"/>
                          <w:szCs w:val="18"/>
                        </w:rPr>
                        <w:t>Samling vid Gullmarsplans t-bana</w:t>
                      </w:r>
                      <w:r w:rsidRPr="00F83629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.</w:t>
                      </w:r>
                    </w:p>
                    <w:p w14:paraId="1C3931CF" w14:textId="33E7E1D3" w:rsidR="00BC3EA0" w:rsidRPr="00F83629" w:rsidRDefault="00BC3EA0" w:rsidP="00BC3EA0">
                      <w:pPr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F83629"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16 november kl. 13.30 Författarträff Edward Summanen</w:t>
                      </w:r>
                      <w:r w:rsidRPr="00F83629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Pr="00F83629">
                        <w:rPr>
                          <w:color w:val="000000" w:themeColor="text1"/>
                          <w:sz w:val="18"/>
                          <w:szCs w:val="18"/>
                        </w:rPr>
                        <w:t>berättar om Queera Tider. Dalens allé 1</w:t>
                      </w:r>
                      <w:r w:rsidR="00E70B09">
                        <w:rPr>
                          <w:color w:val="000000" w:themeColor="text1"/>
                          <w:sz w:val="18"/>
                          <w:szCs w:val="18"/>
                        </w:rPr>
                        <w:t>2</w:t>
                      </w:r>
                      <w:r w:rsidRPr="00F83629">
                        <w:rPr>
                          <w:color w:val="000000" w:themeColor="text1"/>
                          <w:sz w:val="18"/>
                          <w:szCs w:val="18"/>
                        </w:rPr>
                        <w:t>.</w:t>
                      </w:r>
                      <w:r w:rsidRPr="00F83629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59389FC0" w14:textId="77777777" w:rsidR="00BC3EA0" w:rsidRPr="003E09EA" w:rsidRDefault="00BC3EA0" w:rsidP="00BC3EA0">
                      <w:pPr>
                        <w:rPr>
                          <w:rFonts w:ascii="Stockholm Type Bold" w:hAnsi="Stockholm Type Bold"/>
                          <w:b/>
                          <w:bCs/>
                          <w:color w:val="FF0000"/>
                          <w:sz w:val="18"/>
                          <w:szCs w:val="18"/>
                        </w:rPr>
                      </w:pPr>
                      <w:r w:rsidRPr="00F83629"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16—20 november Barnkonventionsvecka. </w:t>
                      </w:r>
                      <w:r w:rsidRPr="00F83629">
                        <w:rPr>
                          <w:color w:val="000000" w:themeColor="text1"/>
                          <w:sz w:val="18"/>
                          <w:szCs w:val="18"/>
                        </w:rPr>
                        <w:t>Mer info kommer</w:t>
                      </w:r>
                      <w:r>
                        <w:rPr>
                          <w:b/>
                          <w:bCs/>
                          <w:color w:val="FF0000"/>
                          <w:sz w:val="18"/>
                          <w:szCs w:val="18"/>
                        </w:rPr>
                        <w:t>.</w:t>
                      </w:r>
                    </w:p>
                    <w:p w14:paraId="6C556283" w14:textId="77777777" w:rsidR="00BC3EA0" w:rsidRDefault="00BC3EA0" w:rsidP="00BC3EA0">
                      <w:pPr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3C4153"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4 december kl. 11.00 Nobelfika </w:t>
                      </w:r>
                    </w:p>
                    <w:p w14:paraId="22B12CA9" w14:textId="77777777" w:rsidR="00BC3EA0" w:rsidRDefault="00BC3EA0" w:rsidP="00BC3EA0">
                      <w:pPr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F83629"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8 december kl. 13.00—15</w:t>
                      </w:r>
                      <w:r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.</w:t>
                      </w:r>
                      <w:r w:rsidRPr="00F83629"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00 Torgträff</w:t>
                      </w:r>
                      <w:r w:rsidRPr="00F83629">
                        <w:rPr>
                          <w:color w:val="000000" w:themeColor="text1"/>
                          <w:sz w:val="18"/>
                          <w:szCs w:val="18"/>
                        </w:rPr>
                        <w:t>. Fika, info om stöd och aktiviteter för dig som är senior. Dalens Allé 10.</w:t>
                      </w:r>
                    </w:p>
                    <w:p w14:paraId="020B069F" w14:textId="77777777" w:rsidR="00BC3EA0" w:rsidRPr="001A1D23" w:rsidRDefault="00BC3EA0" w:rsidP="00BC3EA0">
                      <w:pPr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1A1D23"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9 december Långpromenad</w:t>
                      </w:r>
                      <w:r w:rsidRPr="001A1D23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 Gamla stan, Julmarknad</w:t>
                      </w:r>
                    </w:p>
                    <w:p w14:paraId="7C09B037" w14:textId="77777777" w:rsidR="00BC3EA0" w:rsidRPr="001A1D23" w:rsidRDefault="00BC3EA0" w:rsidP="00BC3EA0">
                      <w:pPr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1A1D23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Samling kl. 11.00 vid Gullmarsplans T-bana</w:t>
                      </w:r>
                    </w:p>
                    <w:p w14:paraId="1ABA1F80" w14:textId="77777777" w:rsidR="00BC3EA0" w:rsidRPr="003C4153" w:rsidRDefault="00BC3EA0" w:rsidP="00BC3EA0">
                      <w:pPr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3C4153"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11 december kl. 11.00 Luciafika</w:t>
                      </w:r>
                    </w:p>
                    <w:p w14:paraId="27EEA4EC" w14:textId="06006F14" w:rsidR="00BA04B8" w:rsidRDefault="00BC3EA0">
                      <w:pPr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3C4153"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18 december kl. 11.00 </w:t>
                      </w:r>
                      <w:proofErr w:type="spellStart"/>
                      <w:r w:rsidRPr="003C4153">
                        <w:rPr>
                          <w:rFonts w:ascii="Stockholm Type Bold" w:hAnsi="Stockholm Type Bold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Julfika</w:t>
                      </w:r>
                      <w:proofErr w:type="spellEnd"/>
                    </w:p>
                    <w:p w14:paraId="1AD2DB62" w14:textId="30AA61DA" w:rsidR="00AD16D2" w:rsidRPr="00AD16D2" w:rsidRDefault="00AD16D2" w:rsidP="00AD16D2">
                      <w:pPr>
                        <w:jc w:val="right"/>
                        <w:rPr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</w:pPr>
                      <w:r w:rsidRPr="00AD16D2">
                        <w:rPr>
                          <w:i/>
                          <w:iCs/>
                          <w:color w:val="000000" w:themeColor="text1"/>
                          <w:sz w:val="18"/>
                          <w:szCs w:val="18"/>
                        </w:rPr>
                        <w:t>Med reservation för ändringar</w:t>
                      </w:r>
                    </w:p>
                  </w:txbxContent>
                </v:textbox>
              </v:roundrect>
            </w:pict>
          </mc:Fallback>
        </mc:AlternateContent>
      </w:r>
      <w:r w:rsidR="003C3E79" w:rsidRPr="00D3565A">
        <w:rPr>
          <w:noProof/>
        </w:rPr>
        <w:drawing>
          <wp:anchor distT="0" distB="0" distL="114300" distR="114300" simplePos="0" relativeHeight="251666432" behindDoc="0" locked="0" layoutInCell="1" allowOverlap="1" wp14:anchorId="3EF70423" wp14:editId="745C7909">
            <wp:simplePos x="0" y="0"/>
            <wp:positionH relativeFrom="margin">
              <wp:posOffset>6202680</wp:posOffset>
            </wp:positionH>
            <wp:positionV relativeFrom="paragraph">
              <wp:posOffset>-9528175</wp:posOffset>
            </wp:positionV>
            <wp:extent cx="514350" cy="863600"/>
            <wp:effectExtent l="0" t="0" r="0" b="0"/>
            <wp:wrapNone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42978" w:rsidRPr="004A4594" w:rsidSect="00C4367E">
      <w:footerReference w:type="first" r:id="rId10"/>
      <w:pgSz w:w="11907" w:h="16839" w:code="9"/>
      <w:pgMar w:top="737" w:right="794" w:bottom="680" w:left="851" w:header="0" w:footer="0" w:gutter="0"/>
      <w:pgNumType w:start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80327B" w14:textId="77777777" w:rsidR="007A7B7A" w:rsidRDefault="007A7B7A" w:rsidP="004A4594">
      <w:r>
        <w:separator/>
      </w:r>
    </w:p>
  </w:endnote>
  <w:endnote w:type="continuationSeparator" w:id="0">
    <w:p w14:paraId="5532F938" w14:textId="77777777" w:rsidR="007A7B7A" w:rsidRDefault="007A7B7A" w:rsidP="004A4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ckholm Type Regular">
    <w:altName w:val="Arial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StockholmTyp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ckholmType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ockholm Type Display Bold">
    <w:altName w:val="Arial"/>
    <w:panose1 w:val="00000000000000000000"/>
    <w:charset w:val="00"/>
    <w:family w:val="roman"/>
    <w:notTrueType/>
    <w:pitch w:val="default"/>
  </w:font>
  <w:font w:name="Stockholm Type Bold">
    <w:altName w:val="Arial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3E33E" w14:textId="0C9EE52D" w:rsidR="00342978" w:rsidRDefault="008279A4">
    <w:pPr>
      <w:pStyle w:val="Sidfot"/>
    </w:pPr>
    <w:r w:rsidRPr="00420BE0">
      <w:rPr>
        <w:b/>
        <w:noProof/>
        <w:sz w:val="32"/>
        <w:szCs w:val="32"/>
        <w:lang w:eastAsia="sv-SE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</w:rPr>
      <mc:AlternateContent>
        <mc:Choice Requires="wps">
          <w:drawing>
            <wp:anchor distT="91440" distB="91440" distL="137160" distR="137160" simplePos="0" relativeHeight="251660288" behindDoc="0" locked="0" layoutInCell="0" allowOverlap="1" wp14:anchorId="40837CB8" wp14:editId="25532165">
              <wp:simplePos x="0" y="0"/>
              <wp:positionH relativeFrom="margin">
                <wp:posOffset>5201196</wp:posOffset>
              </wp:positionH>
              <wp:positionV relativeFrom="margin">
                <wp:posOffset>9494712</wp:posOffset>
              </wp:positionV>
              <wp:extent cx="1599565" cy="4413885"/>
              <wp:effectExtent l="2540" t="0" r="3175" b="3175"/>
              <wp:wrapSquare wrapText="bothSides"/>
              <wp:docPr id="1" name="Figu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1599565" cy="4413885"/>
                      </a:xfrm>
                      <a:prstGeom prst="roundRect">
                        <a:avLst>
                          <a:gd name="adj" fmla="val 13032"/>
                        </a:avLst>
                      </a:prstGeom>
                      <a:solidFill>
                        <a:schemeClr val="accent1"/>
                      </a:solidFill>
                    </wps:spPr>
                    <wps:txbx>
                      <w:txbxContent>
                        <w:p w14:paraId="068582C9" w14:textId="77777777" w:rsidR="008279A4" w:rsidRDefault="008279A4" w:rsidP="008279A4">
                          <w:pPr>
                            <w:ind w:left="2608" w:hanging="2608"/>
                            <w:jc w:val="both"/>
                            <w:rPr>
                              <w:rFonts w:asciiTheme="majorHAnsi" w:eastAsiaTheme="majorEastAsia" w:hAnsiTheme="majorHAnsi" w:cstheme="majorBidi"/>
                              <w:b/>
                              <w:iCs/>
                              <w:color w:val="FFFFFF" w:themeColor="background1"/>
                              <w:sz w:val="32"/>
                              <w:szCs w:val="30"/>
                            </w:rPr>
                          </w:pPr>
                          <w:r w:rsidRPr="008279A4">
                            <w:rPr>
                              <w:rFonts w:asciiTheme="majorHAnsi" w:eastAsiaTheme="majorEastAsia" w:hAnsiTheme="majorHAnsi" w:cstheme="majorBidi"/>
                              <w:b/>
                              <w:iCs/>
                              <w:color w:val="FFFFFF" w:themeColor="background1"/>
                              <w:sz w:val="32"/>
                              <w:szCs w:val="30"/>
                            </w:rPr>
                            <w:t>Östberga Seniorträff</w:t>
                          </w:r>
                        </w:p>
                        <w:p w14:paraId="4AF716FC" w14:textId="77777777" w:rsidR="008279A4" w:rsidRPr="008279A4" w:rsidRDefault="008279A4" w:rsidP="008279A4">
                          <w:pPr>
                            <w:ind w:left="2608" w:hanging="2608"/>
                            <w:jc w:val="both"/>
                            <w:rPr>
                              <w:rFonts w:asciiTheme="majorHAnsi" w:eastAsiaTheme="majorEastAsia" w:hAnsiTheme="majorHAnsi" w:cstheme="majorBidi"/>
                              <w:b/>
                              <w:iCs/>
                              <w:color w:val="FFFFFF" w:themeColor="background1"/>
                              <w:sz w:val="32"/>
                              <w:szCs w:val="30"/>
                            </w:rPr>
                          </w:pPr>
                          <w:r w:rsidRPr="008279A4">
                            <w:rPr>
                              <w:rFonts w:asciiTheme="majorHAnsi" w:eastAsiaTheme="majorEastAsia" w:hAnsiTheme="majorHAnsi" w:cstheme="majorBidi"/>
                              <w:b/>
                              <w:iCs/>
                              <w:color w:val="FFFFFF" w:themeColor="background1"/>
                              <w:sz w:val="32"/>
                              <w:szCs w:val="30"/>
                            </w:rPr>
                            <w:t>Östberga torg 14, Östberga Kulturhus</w:t>
                          </w:r>
                        </w:p>
                        <w:p w14:paraId="0439A3B5" w14:textId="77777777" w:rsidR="008279A4" w:rsidRPr="008279A4" w:rsidRDefault="008279A4" w:rsidP="008279A4">
                          <w:pPr>
                            <w:ind w:left="2608" w:hanging="2608"/>
                            <w:jc w:val="both"/>
                            <w:rPr>
                              <w:rFonts w:asciiTheme="majorHAnsi" w:eastAsiaTheme="majorEastAsia" w:hAnsiTheme="majorHAnsi" w:cstheme="majorBidi"/>
                              <w:b/>
                              <w:iCs/>
                              <w:color w:val="FFFFFF" w:themeColor="background1"/>
                              <w:sz w:val="32"/>
                              <w:szCs w:val="30"/>
                            </w:rPr>
                          </w:pPr>
                          <w:r w:rsidRPr="008279A4">
                            <w:rPr>
                              <w:rFonts w:asciiTheme="majorHAnsi" w:eastAsiaTheme="majorEastAsia" w:hAnsiTheme="majorHAnsi" w:cstheme="majorBidi"/>
                              <w:b/>
                              <w:iCs/>
                              <w:color w:val="FFFFFF" w:themeColor="background1"/>
                              <w:sz w:val="32"/>
                              <w:szCs w:val="30"/>
                            </w:rPr>
                            <w:t xml:space="preserve">Förebyggande enheten, EÅV </w:t>
                          </w:r>
                          <w:proofErr w:type="spellStart"/>
                          <w:r w:rsidRPr="008279A4">
                            <w:rPr>
                              <w:rFonts w:asciiTheme="majorHAnsi" w:eastAsiaTheme="majorEastAsia" w:hAnsiTheme="majorHAnsi" w:cstheme="majorBidi"/>
                              <w:b/>
                              <w:iCs/>
                              <w:color w:val="FFFFFF" w:themeColor="background1"/>
                              <w:sz w:val="32"/>
                              <w:szCs w:val="30"/>
                            </w:rPr>
                            <w:t>sdf</w:t>
                          </w:r>
                          <w:proofErr w:type="spellEnd"/>
                          <w:r w:rsidRPr="008279A4">
                            <w:rPr>
                              <w:rFonts w:asciiTheme="majorHAnsi" w:eastAsiaTheme="majorEastAsia" w:hAnsiTheme="majorHAnsi" w:cstheme="majorBidi"/>
                              <w:b/>
                              <w:iCs/>
                              <w:color w:val="FFFFFF" w:themeColor="background1"/>
                              <w:sz w:val="32"/>
                              <w:szCs w:val="30"/>
                            </w:rPr>
                            <w:t>.</w:t>
                          </w:r>
                        </w:p>
                        <w:p w14:paraId="324A0848" w14:textId="77777777" w:rsidR="008279A4" w:rsidRPr="008279A4" w:rsidRDefault="008279A4" w:rsidP="008279A4">
                          <w:pPr>
                            <w:ind w:left="2608" w:hanging="2608"/>
                            <w:jc w:val="both"/>
                            <w:rPr>
                              <w:rFonts w:asciiTheme="majorHAnsi" w:eastAsiaTheme="majorEastAsia" w:hAnsiTheme="majorHAnsi" w:cstheme="majorBidi"/>
                              <w:b/>
                              <w:iCs/>
                              <w:color w:val="FFFFFF" w:themeColor="background1"/>
                              <w:sz w:val="32"/>
                              <w:szCs w:val="30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  <w:b/>
                              <w:iCs/>
                              <w:color w:val="FFFFFF" w:themeColor="background1"/>
                              <w:sz w:val="32"/>
                              <w:szCs w:val="30"/>
                            </w:rPr>
                            <w:t xml:space="preserve">Telefon: </w:t>
                          </w:r>
                          <w:r w:rsidRPr="008279A4">
                            <w:rPr>
                              <w:rFonts w:asciiTheme="majorHAnsi" w:eastAsiaTheme="majorEastAsia" w:hAnsiTheme="majorHAnsi" w:cstheme="majorBidi"/>
                              <w:b/>
                              <w:iCs/>
                              <w:color w:val="FFFFFF" w:themeColor="background1"/>
                              <w:sz w:val="32"/>
                              <w:szCs w:val="30"/>
                            </w:rPr>
                            <w:t>08-508 14 149</w:t>
                          </w:r>
                        </w:p>
                        <w:p w14:paraId="5D2C8E77" w14:textId="77777777" w:rsidR="008279A4" w:rsidRPr="008279A4" w:rsidRDefault="008279A4" w:rsidP="008279A4">
                          <w:pPr>
                            <w:jc w:val="both"/>
                            <w:rPr>
                              <w:rFonts w:asciiTheme="majorHAnsi" w:eastAsiaTheme="majorEastAsia" w:hAnsiTheme="majorHAnsi" w:cstheme="majorBidi"/>
                              <w:i/>
                              <w:iCs/>
                              <w:color w:val="FFFFFF" w:themeColor="background1"/>
                              <w:sz w:val="32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0837CB8" id="Figur 2" o:spid="_x0000_s1029" style="position:absolute;margin-left:409.55pt;margin-top:747.6pt;width:125.95pt;height:347.55pt;rotation:90;z-index:251660288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" o:allowincell="f" fillcolor="#cb5019 [3204]" stroked="f">
              <v:textbox>
                <w:txbxContent>
                  <w:p w14:paraId="068582C9" w14:textId="77777777" w:rsidR="008279A4" w:rsidRDefault="008279A4" w:rsidP="008279A4">
                    <w:pPr>
                      <w:ind w:left="2608" w:hanging="2608"/>
                      <w:jc w:val="both"/>
                      <w:rPr>
                        <w:rFonts w:asciiTheme="majorHAnsi" w:eastAsiaTheme="majorEastAsia" w:hAnsiTheme="majorHAnsi" w:cstheme="majorBidi"/>
                        <w:b/>
                        <w:iCs/>
                        <w:color w:val="FFFFFF" w:themeColor="background1"/>
                        <w:sz w:val="32"/>
                        <w:szCs w:val="30"/>
                      </w:rPr>
                    </w:pPr>
                    <w:r w:rsidRPr="008279A4">
                      <w:rPr>
                        <w:rFonts w:asciiTheme="majorHAnsi" w:eastAsiaTheme="majorEastAsia" w:hAnsiTheme="majorHAnsi" w:cstheme="majorBidi"/>
                        <w:b/>
                        <w:iCs/>
                        <w:color w:val="FFFFFF" w:themeColor="background1"/>
                        <w:sz w:val="32"/>
                        <w:szCs w:val="30"/>
                      </w:rPr>
                      <w:t>Östberga Seniorträff</w:t>
                    </w:r>
                  </w:p>
                  <w:p w14:paraId="4AF716FC" w14:textId="77777777" w:rsidR="008279A4" w:rsidRPr="008279A4" w:rsidRDefault="008279A4" w:rsidP="008279A4">
                    <w:pPr>
                      <w:ind w:left="2608" w:hanging="2608"/>
                      <w:jc w:val="both"/>
                      <w:rPr>
                        <w:rFonts w:asciiTheme="majorHAnsi" w:eastAsiaTheme="majorEastAsia" w:hAnsiTheme="majorHAnsi" w:cstheme="majorBidi"/>
                        <w:b/>
                        <w:iCs/>
                        <w:color w:val="FFFFFF" w:themeColor="background1"/>
                        <w:sz w:val="32"/>
                        <w:szCs w:val="30"/>
                      </w:rPr>
                    </w:pPr>
                    <w:r w:rsidRPr="008279A4">
                      <w:rPr>
                        <w:rFonts w:asciiTheme="majorHAnsi" w:eastAsiaTheme="majorEastAsia" w:hAnsiTheme="majorHAnsi" w:cstheme="majorBidi"/>
                        <w:b/>
                        <w:iCs/>
                        <w:color w:val="FFFFFF" w:themeColor="background1"/>
                        <w:sz w:val="32"/>
                        <w:szCs w:val="30"/>
                      </w:rPr>
                      <w:t>Östberga torg 14, Östberga Kulturhus</w:t>
                    </w:r>
                  </w:p>
                  <w:p w14:paraId="0439A3B5" w14:textId="77777777" w:rsidR="008279A4" w:rsidRPr="008279A4" w:rsidRDefault="008279A4" w:rsidP="008279A4">
                    <w:pPr>
                      <w:ind w:left="2608" w:hanging="2608"/>
                      <w:jc w:val="both"/>
                      <w:rPr>
                        <w:rFonts w:asciiTheme="majorHAnsi" w:eastAsiaTheme="majorEastAsia" w:hAnsiTheme="majorHAnsi" w:cstheme="majorBidi"/>
                        <w:b/>
                        <w:iCs/>
                        <w:color w:val="FFFFFF" w:themeColor="background1"/>
                        <w:sz w:val="32"/>
                        <w:szCs w:val="30"/>
                      </w:rPr>
                    </w:pPr>
                    <w:r w:rsidRPr="008279A4">
                      <w:rPr>
                        <w:rFonts w:asciiTheme="majorHAnsi" w:eastAsiaTheme="majorEastAsia" w:hAnsiTheme="majorHAnsi" w:cstheme="majorBidi"/>
                        <w:b/>
                        <w:iCs/>
                        <w:color w:val="FFFFFF" w:themeColor="background1"/>
                        <w:sz w:val="32"/>
                        <w:szCs w:val="30"/>
                      </w:rPr>
                      <w:t xml:space="preserve">Förebyggande enheten, EÅV </w:t>
                    </w:r>
                    <w:proofErr w:type="spellStart"/>
                    <w:r w:rsidRPr="008279A4">
                      <w:rPr>
                        <w:rFonts w:asciiTheme="majorHAnsi" w:eastAsiaTheme="majorEastAsia" w:hAnsiTheme="majorHAnsi" w:cstheme="majorBidi"/>
                        <w:b/>
                        <w:iCs/>
                        <w:color w:val="FFFFFF" w:themeColor="background1"/>
                        <w:sz w:val="32"/>
                        <w:szCs w:val="30"/>
                      </w:rPr>
                      <w:t>sdf</w:t>
                    </w:r>
                    <w:proofErr w:type="spellEnd"/>
                    <w:r w:rsidRPr="008279A4">
                      <w:rPr>
                        <w:rFonts w:asciiTheme="majorHAnsi" w:eastAsiaTheme="majorEastAsia" w:hAnsiTheme="majorHAnsi" w:cstheme="majorBidi"/>
                        <w:b/>
                        <w:iCs/>
                        <w:color w:val="FFFFFF" w:themeColor="background1"/>
                        <w:sz w:val="32"/>
                        <w:szCs w:val="30"/>
                      </w:rPr>
                      <w:t>.</w:t>
                    </w:r>
                  </w:p>
                  <w:p w14:paraId="324A0848" w14:textId="77777777" w:rsidR="008279A4" w:rsidRPr="008279A4" w:rsidRDefault="008279A4" w:rsidP="008279A4">
                    <w:pPr>
                      <w:ind w:left="2608" w:hanging="2608"/>
                      <w:jc w:val="both"/>
                      <w:rPr>
                        <w:rFonts w:asciiTheme="majorHAnsi" w:eastAsiaTheme="majorEastAsia" w:hAnsiTheme="majorHAnsi" w:cstheme="majorBidi"/>
                        <w:b/>
                        <w:iCs/>
                        <w:color w:val="FFFFFF" w:themeColor="background1"/>
                        <w:sz w:val="32"/>
                        <w:szCs w:val="30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b/>
                        <w:iCs/>
                        <w:color w:val="FFFFFF" w:themeColor="background1"/>
                        <w:sz w:val="32"/>
                        <w:szCs w:val="30"/>
                      </w:rPr>
                      <w:t xml:space="preserve">Telefon: </w:t>
                    </w:r>
                    <w:r w:rsidRPr="008279A4">
                      <w:rPr>
                        <w:rFonts w:asciiTheme="majorHAnsi" w:eastAsiaTheme="majorEastAsia" w:hAnsiTheme="majorHAnsi" w:cstheme="majorBidi"/>
                        <w:b/>
                        <w:iCs/>
                        <w:color w:val="FFFFFF" w:themeColor="background1"/>
                        <w:sz w:val="32"/>
                        <w:szCs w:val="30"/>
                      </w:rPr>
                      <w:t>08-508 14 149</w:t>
                    </w:r>
                  </w:p>
                  <w:p w14:paraId="5D2C8E77" w14:textId="77777777" w:rsidR="008279A4" w:rsidRPr="008279A4" w:rsidRDefault="008279A4" w:rsidP="008279A4">
                    <w:pPr>
                      <w:jc w:val="both"/>
                      <w:rPr>
                        <w:rFonts w:asciiTheme="majorHAnsi" w:eastAsiaTheme="majorEastAsia" w:hAnsiTheme="majorHAnsi" w:cstheme="majorBidi"/>
                        <w:i/>
                        <w:iCs/>
                        <w:color w:val="FFFFFF" w:themeColor="background1"/>
                        <w:sz w:val="32"/>
                        <w:szCs w:val="28"/>
                      </w:rPr>
                    </w:pPr>
                  </w:p>
                </w:txbxContent>
              </v:textbox>
              <w10:wrap type="square" anchorx="margin" anchory="margin"/>
            </v:roundrect>
          </w:pict>
        </mc:Fallback>
      </mc:AlternateContent>
    </w:r>
    <w:r w:rsidR="00342978">
      <w:rPr>
        <w:noProof/>
        <w:lang w:eastAsia="sv-SE"/>
      </w:rPr>
      <w:drawing>
        <wp:anchor distT="0" distB="0" distL="114300" distR="114300" simplePos="0" relativeHeight="251658240" behindDoc="1" locked="0" layoutInCell="1" allowOverlap="1" wp14:anchorId="346D7CDB" wp14:editId="66E0C9CE">
          <wp:simplePos x="0" y="0"/>
          <wp:positionH relativeFrom="column">
            <wp:posOffset>5203190</wp:posOffset>
          </wp:positionH>
          <wp:positionV relativeFrom="paragraph">
            <wp:posOffset>-587375</wp:posOffset>
          </wp:positionV>
          <wp:extent cx="1604659" cy="547200"/>
          <wp:effectExtent l="0" t="0" r="0" b="5715"/>
          <wp:wrapTight wrapText="bothSides">
            <wp:wrapPolygon edited="0">
              <wp:start x="0" y="0"/>
              <wp:lineTo x="0" y="12042"/>
              <wp:lineTo x="1795" y="20321"/>
              <wp:lineTo x="2051" y="21073"/>
              <wp:lineTo x="3590" y="21073"/>
              <wp:lineTo x="6924" y="20321"/>
              <wp:lineTo x="13078" y="15052"/>
              <wp:lineTo x="12822" y="12042"/>
              <wp:lineTo x="21284" y="9031"/>
              <wp:lineTo x="21284" y="2258"/>
              <wp:lineTo x="6411" y="0"/>
              <wp:lineTo x="0" y="0"/>
            </wp:wrapPolygon>
          </wp:wrapTight>
          <wp:docPr id="12" name="Bildobjekt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vart logo till word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4659" cy="54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0E8802" w14:textId="77777777" w:rsidR="007A7B7A" w:rsidRDefault="007A7B7A" w:rsidP="004A4594">
      <w:r>
        <w:separator/>
      </w:r>
    </w:p>
  </w:footnote>
  <w:footnote w:type="continuationSeparator" w:id="0">
    <w:p w14:paraId="16EE32E7" w14:textId="77777777" w:rsidR="007A7B7A" w:rsidRDefault="007A7B7A" w:rsidP="004A45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CC789A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85BAAD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0"/>
    <w:multiLevelType w:val="singleLevel"/>
    <w:tmpl w:val="F06E5E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9908706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3C82AE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82B870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80129C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BE281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55C2BF5"/>
    <w:multiLevelType w:val="multilevel"/>
    <w:tmpl w:val="E1341098"/>
    <w:lvl w:ilvl="0">
      <w:start w:val="1"/>
      <w:numFmt w:val="bullet"/>
      <w:pStyle w:val="Punktlista"/>
      <w:lvlText w:val=""/>
      <w:lvlJc w:val="left"/>
      <w:pPr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pStyle w:val="Punktlista2"/>
      <w:lvlText w:val="-"/>
      <w:lvlJc w:val="left"/>
      <w:pPr>
        <w:ind w:left="454" w:hanging="227"/>
      </w:pPr>
      <w:rPr>
        <w:rFonts w:ascii="Times New Roman" w:hAnsi="Times New Roman" w:cs="Times New Roman" w:hint="default"/>
        <w:color w:val="auto"/>
      </w:rPr>
    </w:lvl>
    <w:lvl w:ilvl="2">
      <w:start w:val="1"/>
      <w:numFmt w:val="bullet"/>
      <w:pStyle w:val="Punktlista3"/>
      <w:lvlText w:val=""/>
      <w:lvlJc w:val="left"/>
      <w:pPr>
        <w:ind w:left="680" w:hanging="226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7" w:hanging="227"/>
      </w:pPr>
      <w:rPr>
        <w:rFonts w:ascii="Times New Roman" w:hAnsi="Times New Roman" w:cs="Times New Roman" w:hint="default"/>
        <w:color w:val="auto"/>
      </w:rPr>
    </w:lvl>
    <w:lvl w:ilvl="4">
      <w:start w:val="1"/>
      <w:numFmt w:val="bullet"/>
      <w:pStyle w:val="Punktlista5"/>
      <w:lvlText w:val="»"/>
      <w:lvlJc w:val="left"/>
      <w:pPr>
        <w:ind w:left="1134" w:hanging="227"/>
      </w:pPr>
      <w:rPr>
        <w:rFonts w:ascii="Times New Roman" w:hAnsi="Times New Roman" w:cs="Times New Roman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245B6896"/>
    <w:multiLevelType w:val="hybridMultilevel"/>
    <w:tmpl w:val="B00EB6B8"/>
    <w:lvl w:ilvl="0" w:tplc="7098FC9C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="StockholmType-Bold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374A30"/>
    <w:multiLevelType w:val="hybridMultilevel"/>
    <w:tmpl w:val="F1A88506"/>
    <w:lvl w:ilvl="0" w:tplc="DFAC58EC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="StockholmType-Regular" w:hint="default"/>
        <w:sz w:val="2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731A3C"/>
    <w:multiLevelType w:val="multilevel"/>
    <w:tmpl w:val="AAD06118"/>
    <w:name w:val="Rubriknumrering"/>
    <w:lvl w:ilvl="0">
      <w:start w:val="1"/>
      <w:numFmt w:val="decimal"/>
      <w:pStyle w:val="Rubrik1mednumrering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Rubrik2mednumrering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Rubrik3mednumrering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Rubrik4mednumrering"/>
      <w:lvlText w:val="%1.%2.%3.%4"/>
      <w:lvlJc w:val="left"/>
      <w:pPr>
        <w:ind w:left="907" w:hanging="907"/>
      </w:pPr>
      <w:rPr>
        <w:rFonts w:hint="default"/>
      </w:rPr>
    </w:lvl>
    <w:lvl w:ilvl="4">
      <w:start w:val="1"/>
      <w:numFmt w:val="decimal"/>
      <w:pStyle w:val="Rubrik5mednumrering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30E213DD"/>
    <w:multiLevelType w:val="hybridMultilevel"/>
    <w:tmpl w:val="7ADAA01A"/>
    <w:lvl w:ilvl="0" w:tplc="1E70364C">
      <w:numFmt w:val="bullet"/>
      <w:lvlText w:val="-"/>
      <w:lvlJc w:val="left"/>
      <w:pPr>
        <w:ind w:left="435" w:hanging="360"/>
      </w:pPr>
      <w:rPr>
        <w:rFonts w:ascii="Stockholm Type Regular" w:eastAsiaTheme="minorHAnsi" w:hAnsi="Stockholm Type Regular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3" w15:restartNumberingAfterBreak="0">
    <w:nsid w:val="51AF7D5B"/>
    <w:multiLevelType w:val="hybridMultilevel"/>
    <w:tmpl w:val="5EEAB926"/>
    <w:lvl w:ilvl="0" w:tplc="508A2D5A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="StockholmType-Regular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7238BD"/>
    <w:multiLevelType w:val="hybridMultilevel"/>
    <w:tmpl w:val="21D8C2E2"/>
    <w:lvl w:ilvl="0" w:tplc="D3B092F4">
      <w:numFmt w:val="bullet"/>
      <w:lvlText w:val=""/>
      <w:lvlJc w:val="left"/>
      <w:pPr>
        <w:ind w:left="720" w:hanging="360"/>
      </w:pPr>
      <w:rPr>
        <w:rFonts w:ascii="Symbol" w:eastAsiaTheme="minorHAnsi" w:hAnsi="Symbol" w:cs="StockholmType-Regular" w:hint="default"/>
        <w:sz w:val="2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D82A21"/>
    <w:multiLevelType w:val="hybridMultilevel"/>
    <w:tmpl w:val="C6B2265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A134AE"/>
    <w:multiLevelType w:val="multilevel"/>
    <w:tmpl w:val="3F867AEC"/>
    <w:lvl w:ilvl="0">
      <w:start w:val="1"/>
      <w:numFmt w:val="decimal"/>
      <w:pStyle w:val="Numreradlista"/>
      <w:lvlText w:val="%1."/>
      <w:lvlJc w:val="left"/>
      <w:pPr>
        <w:ind w:left="227" w:hanging="227"/>
      </w:pPr>
      <w:rPr>
        <w:rFonts w:hint="default"/>
        <w:color w:val="auto"/>
      </w:rPr>
    </w:lvl>
    <w:lvl w:ilvl="1">
      <w:start w:val="1"/>
      <w:numFmt w:val="lowerLetter"/>
      <w:pStyle w:val="Numreradlista2"/>
      <w:lvlText w:val="%2)"/>
      <w:lvlJc w:val="left"/>
      <w:pPr>
        <w:ind w:left="454" w:hanging="227"/>
      </w:pPr>
      <w:rPr>
        <w:rFonts w:hint="default"/>
        <w:color w:val="auto"/>
      </w:rPr>
    </w:lvl>
    <w:lvl w:ilvl="2">
      <w:start w:val="1"/>
      <w:numFmt w:val="lowerRoman"/>
      <w:pStyle w:val="Numreradlista3"/>
      <w:lvlText w:val="%3)"/>
      <w:lvlJc w:val="left"/>
      <w:pPr>
        <w:ind w:left="680" w:hanging="226"/>
      </w:pPr>
      <w:rPr>
        <w:rFonts w:hint="default"/>
        <w:color w:val="auto"/>
      </w:rPr>
    </w:lvl>
    <w:lvl w:ilvl="3">
      <w:start w:val="1"/>
      <w:numFmt w:val="bullet"/>
      <w:pStyle w:val="Punktlista4"/>
      <w:lvlText w:val="-"/>
      <w:lvlJc w:val="left"/>
      <w:pPr>
        <w:ind w:left="907" w:hanging="227"/>
      </w:pPr>
      <w:rPr>
        <w:rFonts w:ascii="Times New Roman" w:hAnsi="Times New Roman" w:cs="Times New Roman" w:hint="default"/>
        <w:color w:val="auto"/>
      </w:rPr>
    </w:lvl>
    <w:lvl w:ilvl="4">
      <w:start w:val="1"/>
      <w:numFmt w:val="bullet"/>
      <w:lvlText w:val="»"/>
      <w:lvlJc w:val="left"/>
      <w:pPr>
        <w:ind w:left="1134" w:hanging="227"/>
      </w:pPr>
      <w:rPr>
        <w:rFonts w:ascii="Times New Roman" w:hAnsi="Times New Roman" w:cs="Times New Roman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612082620">
    <w:abstractNumId w:val="6"/>
  </w:num>
  <w:num w:numId="2" w16cid:durableId="557864861">
    <w:abstractNumId w:val="1"/>
  </w:num>
  <w:num w:numId="3" w16cid:durableId="1206797597">
    <w:abstractNumId w:val="0"/>
  </w:num>
  <w:num w:numId="4" w16cid:durableId="1205173669">
    <w:abstractNumId w:val="7"/>
  </w:num>
  <w:num w:numId="5" w16cid:durableId="737629182">
    <w:abstractNumId w:val="5"/>
  </w:num>
  <w:num w:numId="6" w16cid:durableId="1776636269">
    <w:abstractNumId w:val="4"/>
  </w:num>
  <w:num w:numId="7" w16cid:durableId="1608000819">
    <w:abstractNumId w:val="16"/>
  </w:num>
  <w:num w:numId="8" w16cid:durableId="1844398055">
    <w:abstractNumId w:val="3"/>
  </w:num>
  <w:num w:numId="9" w16cid:durableId="1521820029">
    <w:abstractNumId w:val="2"/>
  </w:num>
  <w:num w:numId="10" w16cid:durableId="26727954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9964430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38290930">
    <w:abstractNumId w:val="8"/>
  </w:num>
  <w:num w:numId="13" w16cid:durableId="1626158179">
    <w:abstractNumId w:val="11"/>
  </w:num>
  <w:num w:numId="14" w16cid:durableId="1908493659">
    <w:abstractNumId w:val="15"/>
  </w:num>
  <w:num w:numId="15" w16cid:durableId="167645920">
    <w:abstractNumId w:val="12"/>
  </w:num>
  <w:num w:numId="16" w16cid:durableId="569265634">
    <w:abstractNumId w:val="10"/>
  </w:num>
  <w:num w:numId="17" w16cid:durableId="294676952">
    <w:abstractNumId w:val="13"/>
  </w:num>
  <w:num w:numId="18" w16cid:durableId="518857469">
    <w:abstractNumId w:val="14"/>
  </w:num>
  <w:num w:numId="19" w16cid:durableId="54907485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978"/>
    <w:rsid w:val="0000168C"/>
    <w:rsid w:val="000022C3"/>
    <w:rsid w:val="00003957"/>
    <w:rsid w:val="000113BE"/>
    <w:rsid w:val="00024993"/>
    <w:rsid w:val="00052068"/>
    <w:rsid w:val="00053B0F"/>
    <w:rsid w:val="000612A6"/>
    <w:rsid w:val="000642AE"/>
    <w:rsid w:val="00065012"/>
    <w:rsid w:val="00072A24"/>
    <w:rsid w:val="0007653C"/>
    <w:rsid w:val="000773F8"/>
    <w:rsid w:val="000A29D2"/>
    <w:rsid w:val="000A58FE"/>
    <w:rsid w:val="000A7420"/>
    <w:rsid w:val="000B523C"/>
    <w:rsid w:val="000C498A"/>
    <w:rsid w:val="000D2974"/>
    <w:rsid w:val="000D6EE7"/>
    <w:rsid w:val="000E024E"/>
    <w:rsid w:val="000E2938"/>
    <w:rsid w:val="000E3A71"/>
    <w:rsid w:val="000E51DD"/>
    <w:rsid w:val="000F05C5"/>
    <w:rsid w:val="000F31AE"/>
    <w:rsid w:val="000F4C0E"/>
    <w:rsid w:val="00106911"/>
    <w:rsid w:val="00111F46"/>
    <w:rsid w:val="0011775B"/>
    <w:rsid w:val="00121728"/>
    <w:rsid w:val="00124195"/>
    <w:rsid w:val="0012644F"/>
    <w:rsid w:val="00132314"/>
    <w:rsid w:val="001329B8"/>
    <w:rsid w:val="00134195"/>
    <w:rsid w:val="0013795B"/>
    <w:rsid w:val="00143A87"/>
    <w:rsid w:val="00147CD4"/>
    <w:rsid w:val="00157169"/>
    <w:rsid w:val="00163804"/>
    <w:rsid w:val="0016427A"/>
    <w:rsid w:val="00180075"/>
    <w:rsid w:val="001821B3"/>
    <w:rsid w:val="00192075"/>
    <w:rsid w:val="001A5256"/>
    <w:rsid w:val="001D48AC"/>
    <w:rsid w:val="001F304D"/>
    <w:rsid w:val="00204486"/>
    <w:rsid w:val="00206C27"/>
    <w:rsid w:val="002257F1"/>
    <w:rsid w:val="00227EF3"/>
    <w:rsid w:val="00231470"/>
    <w:rsid w:val="00250E68"/>
    <w:rsid w:val="00250FAA"/>
    <w:rsid w:val="002543C6"/>
    <w:rsid w:val="0025554C"/>
    <w:rsid w:val="00261364"/>
    <w:rsid w:val="00270546"/>
    <w:rsid w:val="00273D80"/>
    <w:rsid w:val="00275264"/>
    <w:rsid w:val="002767F5"/>
    <w:rsid w:val="00281370"/>
    <w:rsid w:val="0028708A"/>
    <w:rsid w:val="002A0A5D"/>
    <w:rsid w:val="002A3FAA"/>
    <w:rsid w:val="002B03D4"/>
    <w:rsid w:val="002B271C"/>
    <w:rsid w:val="002D78BB"/>
    <w:rsid w:val="002F42CF"/>
    <w:rsid w:val="002F4EA7"/>
    <w:rsid w:val="0030090F"/>
    <w:rsid w:val="003010CE"/>
    <w:rsid w:val="003017F9"/>
    <w:rsid w:val="00302170"/>
    <w:rsid w:val="003025DE"/>
    <w:rsid w:val="003053D0"/>
    <w:rsid w:val="00307B93"/>
    <w:rsid w:val="00317B36"/>
    <w:rsid w:val="00326093"/>
    <w:rsid w:val="00340BF1"/>
    <w:rsid w:val="003415AD"/>
    <w:rsid w:val="00342978"/>
    <w:rsid w:val="00351BE9"/>
    <w:rsid w:val="00361FDC"/>
    <w:rsid w:val="003707A9"/>
    <w:rsid w:val="00375D71"/>
    <w:rsid w:val="003763AA"/>
    <w:rsid w:val="0037721B"/>
    <w:rsid w:val="00385F16"/>
    <w:rsid w:val="003C2B01"/>
    <w:rsid w:val="003C3E79"/>
    <w:rsid w:val="003C3F13"/>
    <w:rsid w:val="003C4153"/>
    <w:rsid w:val="003D09D5"/>
    <w:rsid w:val="003E09EA"/>
    <w:rsid w:val="003F1A86"/>
    <w:rsid w:val="0041524A"/>
    <w:rsid w:val="0041553C"/>
    <w:rsid w:val="00420BE0"/>
    <w:rsid w:val="00422818"/>
    <w:rsid w:val="004249A0"/>
    <w:rsid w:val="00425CE0"/>
    <w:rsid w:val="00444E2A"/>
    <w:rsid w:val="00445537"/>
    <w:rsid w:val="00454D14"/>
    <w:rsid w:val="00456359"/>
    <w:rsid w:val="00456902"/>
    <w:rsid w:val="004578B9"/>
    <w:rsid w:val="00461401"/>
    <w:rsid w:val="00467195"/>
    <w:rsid w:val="00472ED2"/>
    <w:rsid w:val="00473849"/>
    <w:rsid w:val="00475CBC"/>
    <w:rsid w:val="00476753"/>
    <w:rsid w:val="004934C8"/>
    <w:rsid w:val="00493CD5"/>
    <w:rsid w:val="004A4594"/>
    <w:rsid w:val="004B3E0B"/>
    <w:rsid w:val="004C182A"/>
    <w:rsid w:val="004C38E0"/>
    <w:rsid w:val="004C7A50"/>
    <w:rsid w:val="004D184D"/>
    <w:rsid w:val="004D76C1"/>
    <w:rsid w:val="004E2EC2"/>
    <w:rsid w:val="004E43E4"/>
    <w:rsid w:val="00503CF0"/>
    <w:rsid w:val="0051151E"/>
    <w:rsid w:val="005135FC"/>
    <w:rsid w:val="00521FD3"/>
    <w:rsid w:val="005238A6"/>
    <w:rsid w:val="00525E32"/>
    <w:rsid w:val="005265C0"/>
    <w:rsid w:val="005337F6"/>
    <w:rsid w:val="0053546A"/>
    <w:rsid w:val="00540DC3"/>
    <w:rsid w:val="00554C6A"/>
    <w:rsid w:val="0058579D"/>
    <w:rsid w:val="0059505B"/>
    <w:rsid w:val="005A0CB3"/>
    <w:rsid w:val="005A1CBF"/>
    <w:rsid w:val="005B04DB"/>
    <w:rsid w:val="005C1829"/>
    <w:rsid w:val="005D77B4"/>
    <w:rsid w:val="005E1A07"/>
    <w:rsid w:val="005E5129"/>
    <w:rsid w:val="0060304C"/>
    <w:rsid w:val="00617EC0"/>
    <w:rsid w:val="00620A65"/>
    <w:rsid w:val="006214DC"/>
    <w:rsid w:val="006247F2"/>
    <w:rsid w:val="00627AB1"/>
    <w:rsid w:val="00636ADA"/>
    <w:rsid w:val="00636D6F"/>
    <w:rsid w:val="00637648"/>
    <w:rsid w:val="00643AD8"/>
    <w:rsid w:val="0064732D"/>
    <w:rsid w:val="00655597"/>
    <w:rsid w:val="00662D95"/>
    <w:rsid w:val="00665442"/>
    <w:rsid w:val="006713BD"/>
    <w:rsid w:val="00671D70"/>
    <w:rsid w:val="006733EE"/>
    <w:rsid w:val="00676603"/>
    <w:rsid w:val="006872FE"/>
    <w:rsid w:val="00693886"/>
    <w:rsid w:val="00697065"/>
    <w:rsid w:val="006A16BA"/>
    <w:rsid w:val="006A47F0"/>
    <w:rsid w:val="006A554E"/>
    <w:rsid w:val="006A64E8"/>
    <w:rsid w:val="006A7A4C"/>
    <w:rsid w:val="006A7B19"/>
    <w:rsid w:val="006B42F8"/>
    <w:rsid w:val="006B52BD"/>
    <w:rsid w:val="006B6A92"/>
    <w:rsid w:val="006C16AC"/>
    <w:rsid w:val="006C185F"/>
    <w:rsid w:val="006C74DB"/>
    <w:rsid w:val="006E58BE"/>
    <w:rsid w:val="006E64D0"/>
    <w:rsid w:val="006F11A6"/>
    <w:rsid w:val="006F5C4F"/>
    <w:rsid w:val="007012AD"/>
    <w:rsid w:val="0070181D"/>
    <w:rsid w:val="00706EAC"/>
    <w:rsid w:val="00710791"/>
    <w:rsid w:val="0071212C"/>
    <w:rsid w:val="007138DF"/>
    <w:rsid w:val="00717994"/>
    <w:rsid w:val="00727563"/>
    <w:rsid w:val="0073266A"/>
    <w:rsid w:val="007373F5"/>
    <w:rsid w:val="00740C2C"/>
    <w:rsid w:val="0074555D"/>
    <w:rsid w:val="007522A4"/>
    <w:rsid w:val="00754E48"/>
    <w:rsid w:val="00765697"/>
    <w:rsid w:val="007701CF"/>
    <w:rsid w:val="00771E8A"/>
    <w:rsid w:val="00771F0B"/>
    <w:rsid w:val="00775650"/>
    <w:rsid w:val="00776EC1"/>
    <w:rsid w:val="00785312"/>
    <w:rsid w:val="00785EFF"/>
    <w:rsid w:val="00795F15"/>
    <w:rsid w:val="007A1451"/>
    <w:rsid w:val="007A7B7A"/>
    <w:rsid w:val="007B1620"/>
    <w:rsid w:val="007E36D6"/>
    <w:rsid w:val="007E608C"/>
    <w:rsid w:val="007E766C"/>
    <w:rsid w:val="007F1565"/>
    <w:rsid w:val="007F2DF7"/>
    <w:rsid w:val="007F2F0A"/>
    <w:rsid w:val="007F7B52"/>
    <w:rsid w:val="00806A36"/>
    <w:rsid w:val="00807F3D"/>
    <w:rsid w:val="008215B0"/>
    <w:rsid w:val="00824714"/>
    <w:rsid w:val="008279A4"/>
    <w:rsid w:val="008310DA"/>
    <w:rsid w:val="00831B8F"/>
    <w:rsid w:val="00831FC0"/>
    <w:rsid w:val="00833AC9"/>
    <w:rsid w:val="0084614B"/>
    <w:rsid w:val="00850D68"/>
    <w:rsid w:val="00855C1F"/>
    <w:rsid w:val="008734FF"/>
    <w:rsid w:val="008763AF"/>
    <w:rsid w:val="008813B0"/>
    <w:rsid w:val="00881ACD"/>
    <w:rsid w:val="00891B1D"/>
    <w:rsid w:val="008974CA"/>
    <w:rsid w:val="008A39AF"/>
    <w:rsid w:val="008D226F"/>
    <w:rsid w:val="008D43CE"/>
    <w:rsid w:val="008D7EFF"/>
    <w:rsid w:val="008F647C"/>
    <w:rsid w:val="008F6D06"/>
    <w:rsid w:val="0090536F"/>
    <w:rsid w:val="00913CCF"/>
    <w:rsid w:val="0092689E"/>
    <w:rsid w:val="009308B1"/>
    <w:rsid w:val="00935D51"/>
    <w:rsid w:val="00943698"/>
    <w:rsid w:val="00943A1B"/>
    <w:rsid w:val="00944939"/>
    <w:rsid w:val="00945EF1"/>
    <w:rsid w:val="00946EC3"/>
    <w:rsid w:val="00947868"/>
    <w:rsid w:val="00947D28"/>
    <w:rsid w:val="00952AAD"/>
    <w:rsid w:val="0095304C"/>
    <w:rsid w:val="009675D8"/>
    <w:rsid w:val="00970936"/>
    <w:rsid w:val="00970A4C"/>
    <w:rsid w:val="0097671E"/>
    <w:rsid w:val="009A12B3"/>
    <w:rsid w:val="009A30CD"/>
    <w:rsid w:val="009A3F0C"/>
    <w:rsid w:val="009A52C4"/>
    <w:rsid w:val="009A5911"/>
    <w:rsid w:val="009D5BAB"/>
    <w:rsid w:val="009D7792"/>
    <w:rsid w:val="009E48BF"/>
    <w:rsid w:val="009E5550"/>
    <w:rsid w:val="009F5501"/>
    <w:rsid w:val="00A1056B"/>
    <w:rsid w:val="00A126C1"/>
    <w:rsid w:val="00A214D6"/>
    <w:rsid w:val="00A24C37"/>
    <w:rsid w:val="00A346D1"/>
    <w:rsid w:val="00A37D2D"/>
    <w:rsid w:val="00A40537"/>
    <w:rsid w:val="00A56142"/>
    <w:rsid w:val="00A618B8"/>
    <w:rsid w:val="00A71BDF"/>
    <w:rsid w:val="00A7296D"/>
    <w:rsid w:val="00A72CC9"/>
    <w:rsid w:val="00A73BC6"/>
    <w:rsid w:val="00A75546"/>
    <w:rsid w:val="00A84157"/>
    <w:rsid w:val="00A86AE3"/>
    <w:rsid w:val="00AB0E1E"/>
    <w:rsid w:val="00AB52E8"/>
    <w:rsid w:val="00AC19FF"/>
    <w:rsid w:val="00AC545C"/>
    <w:rsid w:val="00AD0ABE"/>
    <w:rsid w:val="00AD1320"/>
    <w:rsid w:val="00AD16D2"/>
    <w:rsid w:val="00AE1358"/>
    <w:rsid w:val="00AE2611"/>
    <w:rsid w:val="00AF112A"/>
    <w:rsid w:val="00B00C3D"/>
    <w:rsid w:val="00B332FA"/>
    <w:rsid w:val="00B33C40"/>
    <w:rsid w:val="00B36D4B"/>
    <w:rsid w:val="00B36FC3"/>
    <w:rsid w:val="00B418E9"/>
    <w:rsid w:val="00B42C9D"/>
    <w:rsid w:val="00B50DA7"/>
    <w:rsid w:val="00B50F79"/>
    <w:rsid w:val="00B51EA0"/>
    <w:rsid w:val="00B610EC"/>
    <w:rsid w:val="00B712EC"/>
    <w:rsid w:val="00B73825"/>
    <w:rsid w:val="00B73A02"/>
    <w:rsid w:val="00B77287"/>
    <w:rsid w:val="00B834A6"/>
    <w:rsid w:val="00B92958"/>
    <w:rsid w:val="00B92CB4"/>
    <w:rsid w:val="00B96B70"/>
    <w:rsid w:val="00BA04B8"/>
    <w:rsid w:val="00BA423E"/>
    <w:rsid w:val="00BA68F9"/>
    <w:rsid w:val="00BB6AB7"/>
    <w:rsid w:val="00BC267F"/>
    <w:rsid w:val="00BC3233"/>
    <w:rsid w:val="00BC3EA0"/>
    <w:rsid w:val="00BD0DF8"/>
    <w:rsid w:val="00BD1EF4"/>
    <w:rsid w:val="00BE3ADF"/>
    <w:rsid w:val="00BE7373"/>
    <w:rsid w:val="00BF5323"/>
    <w:rsid w:val="00BF651E"/>
    <w:rsid w:val="00C03405"/>
    <w:rsid w:val="00C037FE"/>
    <w:rsid w:val="00C24FCD"/>
    <w:rsid w:val="00C27EBF"/>
    <w:rsid w:val="00C30696"/>
    <w:rsid w:val="00C4367E"/>
    <w:rsid w:val="00C4522E"/>
    <w:rsid w:val="00C45EBD"/>
    <w:rsid w:val="00C46F2B"/>
    <w:rsid w:val="00C56052"/>
    <w:rsid w:val="00C5683F"/>
    <w:rsid w:val="00C60388"/>
    <w:rsid w:val="00C656E8"/>
    <w:rsid w:val="00C66965"/>
    <w:rsid w:val="00C671E7"/>
    <w:rsid w:val="00C70091"/>
    <w:rsid w:val="00C70C05"/>
    <w:rsid w:val="00C70DCA"/>
    <w:rsid w:val="00C73681"/>
    <w:rsid w:val="00C75817"/>
    <w:rsid w:val="00C77DAE"/>
    <w:rsid w:val="00C80A81"/>
    <w:rsid w:val="00C84CA1"/>
    <w:rsid w:val="00C8658C"/>
    <w:rsid w:val="00C943BF"/>
    <w:rsid w:val="00CA4D9E"/>
    <w:rsid w:val="00CA4F7B"/>
    <w:rsid w:val="00CB7BE4"/>
    <w:rsid w:val="00CC072B"/>
    <w:rsid w:val="00CC2768"/>
    <w:rsid w:val="00CC4049"/>
    <w:rsid w:val="00CD3D49"/>
    <w:rsid w:val="00CE41D7"/>
    <w:rsid w:val="00CE46F9"/>
    <w:rsid w:val="00CF1AE4"/>
    <w:rsid w:val="00D073C1"/>
    <w:rsid w:val="00D27262"/>
    <w:rsid w:val="00D27884"/>
    <w:rsid w:val="00D3565A"/>
    <w:rsid w:val="00D37F13"/>
    <w:rsid w:val="00D414F5"/>
    <w:rsid w:val="00D43EFA"/>
    <w:rsid w:val="00D561AF"/>
    <w:rsid w:val="00D73618"/>
    <w:rsid w:val="00D77CC0"/>
    <w:rsid w:val="00D837A6"/>
    <w:rsid w:val="00D846F1"/>
    <w:rsid w:val="00D865DA"/>
    <w:rsid w:val="00D922FF"/>
    <w:rsid w:val="00DA19D2"/>
    <w:rsid w:val="00DA1E7D"/>
    <w:rsid w:val="00DB148F"/>
    <w:rsid w:val="00DC174F"/>
    <w:rsid w:val="00DC3E75"/>
    <w:rsid w:val="00DD5B1D"/>
    <w:rsid w:val="00DD70B0"/>
    <w:rsid w:val="00DE65DD"/>
    <w:rsid w:val="00E14679"/>
    <w:rsid w:val="00E16C25"/>
    <w:rsid w:val="00E203F2"/>
    <w:rsid w:val="00E2129B"/>
    <w:rsid w:val="00E269A3"/>
    <w:rsid w:val="00E304BF"/>
    <w:rsid w:val="00E33351"/>
    <w:rsid w:val="00E407C0"/>
    <w:rsid w:val="00E45EE2"/>
    <w:rsid w:val="00E50865"/>
    <w:rsid w:val="00E601A6"/>
    <w:rsid w:val="00E613FB"/>
    <w:rsid w:val="00E64067"/>
    <w:rsid w:val="00E70B09"/>
    <w:rsid w:val="00E94A50"/>
    <w:rsid w:val="00E973C5"/>
    <w:rsid w:val="00EA2054"/>
    <w:rsid w:val="00EB1E6C"/>
    <w:rsid w:val="00EB7A98"/>
    <w:rsid w:val="00EC2D85"/>
    <w:rsid w:val="00ED474A"/>
    <w:rsid w:val="00ED7DAD"/>
    <w:rsid w:val="00EE020E"/>
    <w:rsid w:val="00EE0DA9"/>
    <w:rsid w:val="00EE2EB1"/>
    <w:rsid w:val="00EE43BE"/>
    <w:rsid w:val="00EF2049"/>
    <w:rsid w:val="00EF62B7"/>
    <w:rsid w:val="00EF66A5"/>
    <w:rsid w:val="00F035F0"/>
    <w:rsid w:val="00F06CF1"/>
    <w:rsid w:val="00F07F75"/>
    <w:rsid w:val="00F264FD"/>
    <w:rsid w:val="00F34121"/>
    <w:rsid w:val="00F3432F"/>
    <w:rsid w:val="00F41D38"/>
    <w:rsid w:val="00F43E96"/>
    <w:rsid w:val="00F5260A"/>
    <w:rsid w:val="00F65360"/>
    <w:rsid w:val="00F7009B"/>
    <w:rsid w:val="00F77281"/>
    <w:rsid w:val="00F80CC5"/>
    <w:rsid w:val="00F83629"/>
    <w:rsid w:val="00F8699D"/>
    <w:rsid w:val="00F87B60"/>
    <w:rsid w:val="00F87D3E"/>
    <w:rsid w:val="00F94689"/>
    <w:rsid w:val="00F94E31"/>
    <w:rsid w:val="00FA03D1"/>
    <w:rsid w:val="00FB126F"/>
    <w:rsid w:val="00FB4345"/>
    <w:rsid w:val="00FB4565"/>
    <w:rsid w:val="00FD4A59"/>
    <w:rsid w:val="00FD7AAE"/>
    <w:rsid w:val="00FE1912"/>
    <w:rsid w:val="00FE1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21F60E"/>
  <w15:docId w15:val="{C0BB5248-F2E2-4AC8-9725-2DEB645CD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nhideWhenUsed="1"/>
    <w:lsdException w:name="footnote text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uiPriority="11" w:unhideWhenUsed="1"/>
    <w:lsdException w:name="List Bullet 3" w:uiPriority="11" w:unhideWhenUsed="1"/>
    <w:lsdException w:name="List Bullet 4" w:semiHidden="1" w:unhideWhenUsed="1"/>
    <w:lsdException w:name="List Bullet 5" w:semiHidden="1" w:uiPriority="11" w:unhideWhenUsed="1"/>
    <w:lsdException w:name="List Number 2" w:unhideWhenUsed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3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3F5"/>
    <w:pPr>
      <w:spacing w:after="0" w:line="360" w:lineRule="atLeast"/>
      <w:ind w:right="822"/>
    </w:pPr>
    <w:rPr>
      <w:sz w:val="30"/>
    </w:rPr>
  </w:style>
  <w:style w:type="paragraph" w:styleId="Rubrik1">
    <w:name w:val="heading 1"/>
    <w:basedOn w:val="Normal"/>
    <w:next w:val="Normal"/>
    <w:link w:val="Rubrik1Char"/>
    <w:uiPriority w:val="9"/>
    <w:semiHidden/>
    <w:qFormat/>
    <w:rsid w:val="00B834A6"/>
    <w:pPr>
      <w:keepNext/>
      <w:keepLines/>
      <w:spacing w:before="280" w:after="280" w:line="280" w:lineRule="atLeast"/>
      <w:outlineLvl w:val="0"/>
    </w:pPr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qFormat/>
    <w:rsid w:val="00B834A6"/>
    <w:pPr>
      <w:keepNext/>
      <w:keepLines/>
      <w:spacing w:before="240" w:line="240" w:lineRule="atLeast"/>
      <w:outlineLvl w:val="1"/>
    </w:pPr>
    <w:rPr>
      <w:rFonts w:asciiTheme="majorHAnsi" w:eastAsiaTheme="majorEastAsia" w:hAnsiTheme="majorHAnsi" w:cstheme="majorBidi"/>
      <w:b/>
      <w:color w:val="000000" w:themeColor="text1"/>
      <w:szCs w:val="26"/>
    </w:rPr>
  </w:style>
  <w:style w:type="paragraph" w:styleId="Rubrik3">
    <w:name w:val="heading 3"/>
    <w:basedOn w:val="Normal"/>
    <w:next w:val="Normal"/>
    <w:link w:val="Rubrik3Char"/>
    <w:uiPriority w:val="9"/>
    <w:semiHidden/>
    <w:qFormat/>
    <w:rsid w:val="00B834A6"/>
    <w:pPr>
      <w:keepNext/>
      <w:keepLines/>
      <w:spacing w:before="240" w:line="240" w:lineRule="atLeast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Rubrik4">
    <w:name w:val="heading 4"/>
    <w:basedOn w:val="Normal"/>
    <w:next w:val="Normal"/>
    <w:link w:val="Rubrik4Char"/>
    <w:uiPriority w:val="9"/>
    <w:semiHidden/>
    <w:qFormat/>
    <w:rsid w:val="00CA4D9E"/>
    <w:pPr>
      <w:keepNext/>
      <w:keepLines/>
      <w:spacing w:before="240" w:line="240" w:lineRule="atLeast"/>
      <w:outlineLvl w:val="3"/>
    </w:pPr>
    <w:rPr>
      <w:rFonts w:asciiTheme="majorHAnsi" w:eastAsiaTheme="majorEastAsia" w:hAnsiTheme="majorHAnsi" w:cstheme="majorBidi"/>
      <w:b/>
      <w:iCs/>
      <w:color w:val="000000" w:themeColor="text1"/>
      <w:sz w:val="22"/>
    </w:rPr>
  </w:style>
  <w:style w:type="paragraph" w:styleId="Rubrik5">
    <w:name w:val="heading 5"/>
    <w:basedOn w:val="Normal"/>
    <w:next w:val="Normal"/>
    <w:link w:val="Rubrik5Char"/>
    <w:uiPriority w:val="9"/>
    <w:semiHidden/>
    <w:qFormat/>
    <w:rsid w:val="00326093"/>
    <w:pPr>
      <w:keepNext/>
      <w:keepLines/>
      <w:spacing w:before="220" w:line="220" w:lineRule="atLeast"/>
      <w:outlineLvl w:val="4"/>
    </w:pPr>
    <w:rPr>
      <w:rFonts w:asciiTheme="majorHAnsi" w:eastAsiaTheme="majorEastAsia" w:hAnsiTheme="majorHAnsi" w:cstheme="majorBidi"/>
      <w:i/>
      <w:color w:val="000000" w:themeColor="text1"/>
      <w:sz w:val="22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F3412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F3412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F3412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F3412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000000" w:themeColor="text1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link w:val="RubrikChar"/>
    <w:uiPriority w:val="13"/>
    <w:qFormat/>
    <w:rsid w:val="005238A6"/>
    <w:pPr>
      <w:spacing w:after="120" w:line="228" w:lineRule="auto"/>
      <w:contextualSpacing/>
    </w:pPr>
    <w:rPr>
      <w:rFonts w:ascii="Stockholm Type Bold" w:eastAsiaTheme="majorEastAsia" w:hAnsi="Stockholm Type Bold" w:cstheme="majorBidi"/>
      <w:b/>
      <w:color w:val="CB5019" w:themeColor="accent1"/>
      <w:spacing w:val="-10"/>
      <w:kern w:val="28"/>
      <w:sz w:val="120"/>
      <w:szCs w:val="56"/>
    </w:rPr>
  </w:style>
  <w:style w:type="character" w:customStyle="1" w:styleId="RubrikChar">
    <w:name w:val="Rubrik Char"/>
    <w:basedOn w:val="Standardstycketeckensnitt"/>
    <w:link w:val="Rubrik"/>
    <w:uiPriority w:val="13"/>
    <w:rsid w:val="005238A6"/>
    <w:rPr>
      <w:rFonts w:ascii="Stockholm Type Bold" w:eastAsiaTheme="majorEastAsia" w:hAnsi="Stockholm Type Bold" w:cstheme="majorBidi"/>
      <w:b/>
      <w:color w:val="CB5019" w:themeColor="accent1"/>
      <w:spacing w:val="-10"/>
      <w:kern w:val="28"/>
      <w:sz w:val="120"/>
      <w:szCs w:val="56"/>
    </w:rPr>
  </w:style>
  <w:style w:type="paragraph" w:styleId="Underrubrik">
    <w:name w:val="Subtitle"/>
    <w:basedOn w:val="Normal"/>
    <w:next w:val="Normal"/>
    <w:link w:val="UnderrubrikChar"/>
    <w:uiPriority w:val="13"/>
    <w:semiHidden/>
    <w:qFormat/>
    <w:rsid w:val="004D184D"/>
    <w:pPr>
      <w:numPr>
        <w:ilvl w:val="1"/>
      </w:numPr>
      <w:spacing w:line="240" w:lineRule="auto"/>
      <w:ind w:right="3521"/>
    </w:pPr>
    <w:rPr>
      <w:rFonts w:eastAsiaTheme="minorEastAsia"/>
      <w:color w:val="000000" w:themeColor="text1"/>
    </w:rPr>
  </w:style>
  <w:style w:type="character" w:customStyle="1" w:styleId="UnderrubrikChar">
    <w:name w:val="Underrubrik Char"/>
    <w:basedOn w:val="Standardstycketeckensnitt"/>
    <w:link w:val="Underrubrik"/>
    <w:uiPriority w:val="13"/>
    <w:semiHidden/>
    <w:rsid w:val="00B73A02"/>
    <w:rPr>
      <w:rFonts w:eastAsiaTheme="minorEastAsia"/>
      <w:color w:val="000000" w:themeColor="text1"/>
      <w:sz w:val="30"/>
    </w:rPr>
  </w:style>
  <w:style w:type="character" w:customStyle="1" w:styleId="Rubrik1Char">
    <w:name w:val="Rubrik 1 Char"/>
    <w:basedOn w:val="Standardstycketeckensnitt"/>
    <w:link w:val="Rubrik1"/>
    <w:uiPriority w:val="9"/>
    <w:semiHidden/>
    <w:rsid w:val="004C7A50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C7A50"/>
    <w:rPr>
      <w:rFonts w:asciiTheme="majorHAnsi" w:eastAsiaTheme="majorEastAsia" w:hAnsiTheme="majorHAnsi" w:cstheme="majorBidi"/>
      <w:b/>
      <w:color w:val="000000" w:themeColor="text1"/>
      <w:sz w:val="24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C7A5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C7A50"/>
    <w:rPr>
      <w:rFonts w:asciiTheme="majorHAnsi" w:eastAsiaTheme="majorEastAsia" w:hAnsiTheme="majorHAnsi" w:cstheme="majorBidi"/>
      <w:b/>
      <w:iCs/>
      <w:color w:val="000000" w:themeColor="tex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C7A50"/>
    <w:rPr>
      <w:rFonts w:asciiTheme="majorHAnsi" w:eastAsiaTheme="majorEastAsia" w:hAnsiTheme="majorHAnsi" w:cstheme="majorBidi"/>
      <w:i/>
      <w:color w:val="000000" w:themeColor="text1"/>
    </w:rPr>
  </w:style>
  <w:style w:type="paragraph" w:styleId="Sidhuvud">
    <w:name w:val="header"/>
    <w:basedOn w:val="Normal"/>
    <w:link w:val="SidhuvudChar"/>
    <w:uiPriority w:val="99"/>
    <w:semiHidden/>
    <w:rsid w:val="007701CF"/>
    <w:pPr>
      <w:tabs>
        <w:tab w:val="center" w:pos="4536"/>
        <w:tab w:val="right" w:pos="9072"/>
      </w:tabs>
      <w:spacing w:line="240" w:lineRule="atLeast"/>
    </w:pPr>
    <w:rPr>
      <w:rFonts w:asciiTheme="majorHAnsi" w:hAnsiTheme="majorHAnsi"/>
      <w:sz w:val="20"/>
    </w:r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B92958"/>
    <w:rPr>
      <w:rFonts w:asciiTheme="majorHAnsi" w:hAnsiTheme="majorHAnsi"/>
      <w:sz w:val="20"/>
    </w:rPr>
  </w:style>
  <w:style w:type="paragraph" w:styleId="Sidfot">
    <w:name w:val="footer"/>
    <w:basedOn w:val="Normal"/>
    <w:link w:val="SidfotChar"/>
    <w:uiPriority w:val="99"/>
    <w:semiHidden/>
    <w:rsid w:val="00CA4D9E"/>
    <w:pPr>
      <w:tabs>
        <w:tab w:val="center" w:pos="4536"/>
        <w:tab w:val="right" w:pos="9072"/>
      </w:tabs>
      <w:spacing w:line="190" w:lineRule="atLeast"/>
    </w:pPr>
    <w:rPr>
      <w:rFonts w:asciiTheme="majorHAnsi" w:hAnsiTheme="majorHAnsi"/>
      <w:sz w:val="15"/>
    </w:rPr>
  </w:style>
  <w:style w:type="character" w:customStyle="1" w:styleId="SidfotChar">
    <w:name w:val="Sidfot Char"/>
    <w:basedOn w:val="Standardstycketeckensnitt"/>
    <w:link w:val="Sidfot"/>
    <w:uiPriority w:val="99"/>
    <w:semiHidden/>
    <w:rsid w:val="00B92958"/>
    <w:rPr>
      <w:rFonts w:asciiTheme="majorHAnsi" w:hAnsiTheme="majorHAnsi"/>
      <w:sz w:val="15"/>
    </w:rPr>
  </w:style>
  <w:style w:type="table" w:styleId="Tabellrutnt">
    <w:name w:val="Table Grid"/>
    <w:basedOn w:val="Normaltabell"/>
    <w:uiPriority w:val="39"/>
    <w:rsid w:val="00943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Normal"/>
    <w:link w:val="FotnotstextChar"/>
    <w:uiPriority w:val="99"/>
    <w:semiHidden/>
    <w:rsid w:val="0073266A"/>
    <w:pPr>
      <w:spacing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B92958"/>
    <w:rPr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rsid w:val="0073266A"/>
    <w:rPr>
      <w:vertAlign w:val="superscript"/>
    </w:rPr>
  </w:style>
  <w:style w:type="paragraph" w:styleId="Innehllsfrteckningsrubrik">
    <w:name w:val="TOC Heading"/>
    <w:basedOn w:val="Rubrik1"/>
    <w:next w:val="Normal"/>
    <w:uiPriority w:val="39"/>
    <w:semiHidden/>
    <w:qFormat/>
    <w:rsid w:val="00620A65"/>
    <w:pPr>
      <w:spacing w:before="240" w:after="240" w:line="259" w:lineRule="auto"/>
      <w:outlineLvl w:val="9"/>
    </w:pPr>
    <w:rPr>
      <w:lang w:eastAsia="sv-SE"/>
    </w:rPr>
  </w:style>
  <w:style w:type="paragraph" w:styleId="Innehll1">
    <w:name w:val="toc 1"/>
    <w:basedOn w:val="Normal"/>
    <w:next w:val="Normal"/>
    <w:uiPriority w:val="39"/>
    <w:semiHidden/>
    <w:rsid w:val="00302170"/>
    <w:pPr>
      <w:tabs>
        <w:tab w:val="left" w:pos="567"/>
        <w:tab w:val="right" w:leader="dot" w:pos="6566"/>
      </w:tabs>
      <w:spacing w:after="100"/>
      <w:ind w:left="567" w:hanging="567"/>
    </w:pPr>
    <w:rPr>
      <w:rFonts w:asciiTheme="majorHAnsi" w:hAnsiTheme="majorHAnsi"/>
      <w:b/>
      <w:noProof/>
      <w:sz w:val="20"/>
    </w:rPr>
  </w:style>
  <w:style w:type="paragraph" w:styleId="Innehll2">
    <w:name w:val="toc 2"/>
    <w:basedOn w:val="Normal"/>
    <w:next w:val="Normal"/>
    <w:uiPriority w:val="39"/>
    <w:semiHidden/>
    <w:rsid w:val="00302170"/>
    <w:pPr>
      <w:tabs>
        <w:tab w:val="left" w:pos="567"/>
        <w:tab w:val="right" w:leader="dot" w:pos="6566"/>
      </w:tabs>
      <w:spacing w:after="100"/>
      <w:ind w:left="567" w:hanging="567"/>
    </w:pPr>
    <w:rPr>
      <w:rFonts w:asciiTheme="majorHAnsi" w:hAnsiTheme="majorHAnsi"/>
      <w:noProof/>
      <w:sz w:val="20"/>
    </w:rPr>
  </w:style>
  <w:style w:type="paragraph" w:styleId="Innehll3">
    <w:name w:val="toc 3"/>
    <w:basedOn w:val="Normal"/>
    <w:next w:val="Normal"/>
    <w:uiPriority w:val="39"/>
    <w:semiHidden/>
    <w:rsid w:val="000F4C0E"/>
    <w:pPr>
      <w:tabs>
        <w:tab w:val="left" w:pos="851"/>
        <w:tab w:val="right" w:leader="dot" w:pos="6566"/>
      </w:tabs>
      <w:spacing w:after="100"/>
      <w:ind w:left="851" w:hanging="851"/>
    </w:pPr>
    <w:rPr>
      <w:rFonts w:asciiTheme="majorHAnsi" w:hAnsiTheme="majorHAnsi"/>
      <w:i/>
      <w:noProof/>
      <w:sz w:val="20"/>
    </w:rPr>
  </w:style>
  <w:style w:type="character" w:styleId="Hyperlnk">
    <w:name w:val="Hyperlink"/>
    <w:basedOn w:val="Standardstycketeckensnitt"/>
    <w:uiPriority w:val="99"/>
    <w:semiHidden/>
    <w:rsid w:val="0073266A"/>
    <w:rPr>
      <w:color w:val="007EC4" w:themeColor="hyperlink"/>
      <w:u w:val="single"/>
    </w:rPr>
  </w:style>
  <w:style w:type="paragraph" w:styleId="Punktlista">
    <w:name w:val="List Bullet"/>
    <w:basedOn w:val="Normal"/>
    <w:uiPriority w:val="11"/>
    <w:semiHidden/>
    <w:qFormat/>
    <w:rsid w:val="00671D70"/>
    <w:pPr>
      <w:numPr>
        <w:numId w:val="12"/>
      </w:numPr>
      <w:spacing w:after="40"/>
      <w:contextualSpacing/>
    </w:pPr>
  </w:style>
  <w:style w:type="paragraph" w:styleId="Punktlista2">
    <w:name w:val="List Bullet 2"/>
    <w:basedOn w:val="Normal"/>
    <w:uiPriority w:val="11"/>
    <w:semiHidden/>
    <w:rsid w:val="00671D70"/>
    <w:pPr>
      <w:numPr>
        <w:ilvl w:val="1"/>
        <w:numId w:val="12"/>
      </w:numPr>
      <w:spacing w:after="40"/>
      <w:contextualSpacing/>
    </w:pPr>
  </w:style>
  <w:style w:type="paragraph" w:styleId="Punktlista3">
    <w:name w:val="List Bullet 3"/>
    <w:basedOn w:val="Normal"/>
    <w:uiPriority w:val="11"/>
    <w:semiHidden/>
    <w:rsid w:val="00671D70"/>
    <w:pPr>
      <w:numPr>
        <w:ilvl w:val="2"/>
        <w:numId w:val="12"/>
      </w:numPr>
      <w:spacing w:after="40"/>
      <w:ind w:left="681" w:hanging="227"/>
      <w:contextualSpacing/>
    </w:pPr>
  </w:style>
  <w:style w:type="paragraph" w:styleId="Punktlista4">
    <w:name w:val="List Bullet 4"/>
    <w:basedOn w:val="Normal"/>
    <w:uiPriority w:val="11"/>
    <w:semiHidden/>
    <w:rsid w:val="00671D70"/>
    <w:pPr>
      <w:numPr>
        <w:ilvl w:val="3"/>
        <w:numId w:val="7"/>
      </w:numPr>
      <w:spacing w:after="40"/>
      <w:contextualSpacing/>
    </w:pPr>
  </w:style>
  <w:style w:type="paragraph" w:styleId="Punktlista5">
    <w:name w:val="List Bullet 5"/>
    <w:basedOn w:val="Normal"/>
    <w:uiPriority w:val="11"/>
    <w:semiHidden/>
    <w:rsid w:val="00671D70"/>
    <w:pPr>
      <w:numPr>
        <w:ilvl w:val="4"/>
        <w:numId w:val="12"/>
      </w:numPr>
      <w:spacing w:after="40"/>
      <w:contextualSpacing/>
    </w:pPr>
  </w:style>
  <w:style w:type="paragraph" w:styleId="Numreradlista">
    <w:name w:val="List Number"/>
    <w:basedOn w:val="Normal"/>
    <w:uiPriority w:val="12"/>
    <w:semiHidden/>
    <w:qFormat/>
    <w:rsid w:val="005B04DB"/>
    <w:pPr>
      <w:numPr>
        <w:numId w:val="7"/>
      </w:numPr>
      <w:contextualSpacing/>
    </w:pPr>
  </w:style>
  <w:style w:type="paragraph" w:styleId="Numreradlista2">
    <w:name w:val="List Number 2"/>
    <w:basedOn w:val="Normal"/>
    <w:uiPriority w:val="12"/>
    <w:semiHidden/>
    <w:rsid w:val="005B04DB"/>
    <w:pPr>
      <w:numPr>
        <w:ilvl w:val="1"/>
        <w:numId w:val="7"/>
      </w:numPr>
      <w:contextualSpacing/>
    </w:pPr>
  </w:style>
  <w:style w:type="paragraph" w:styleId="Numreradlista3">
    <w:name w:val="List Number 3"/>
    <w:basedOn w:val="Normal"/>
    <w:uiPriority w:val="12"/>
    <w:semiHidden/>
    <w:rsid w:val="005B04DB"/>
    <w:pPr>
      <w:numPr>
        <w:ilvl w:val="2"/>
        <w:numId w:val="7"/>
      </w:numPr>
      <w:contextualSpacing/>
    </w:pPr>
  </w:style>
  <w:style w:type="paragraph" w:styleId="Beskrivning">
    <w:name w:val="caption"/>
    <w:basedOn w:val="Normal"/>
    <w:next w:val="Normal"/>
    <w:uiPriority w:val="35"/>
    <w:semiHidden/>
    <w:rsid w:val="00CA4D9E"/>
    <w:pPr>
      <w:spacing w:before="120" w:after="200" w:line="240" w:lineRule="auto"/>
    </w:pPr>
    <w:rPr>
      <w:rFonts w:asciiTheme="majorHAnsi" w:hAnsiTheme="majorHAnsi"/>
      <w:iCs/>
      <w:color w:val="000000" w:themeColor="text1"/>
      <w:sz w:val="18"/>
      <w:szCs w:val="18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C7A5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C7A50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C7A50"/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C7A50"/>
    <w:rPr>
      <w:rFonts w:asciiTheme="majorHAnsi" w:eastAsiaTheme="majorEastAsia" w:hAnsiTheme="majorHAnsi" w:cstheme="majorBidi"/>
      <w:i/>
      <w:iCs/>
      <w:color w:val="000000" w:themeColor="text1"/>
      <w:sz w:val="21"/>
      <w:szCs w:val="21"/>
    </w:rPr>
  </w:style>
  <w:style w:type="paragraph" w:styleId="Figurfrteckning">
    <w:name w:val="table of figures"/>
    <w:basedOn w:val="Normal"/>
    <w:next w:val="Normal"/>
    <w:uiPriority w:val="99"/>
    <w:semiHidden/>
    <w:rsid w:val="00CA4D9E"/>
    <w:rPr>
      <w:rFonts w:asciiTheme="majorHAnsi" w:hAnsiTheme="majorHAnsi"/>
      <w:sz w:val="18"/>
    </w:rPr>
  </w:style>
  <w:style w:type="paragraph" w:styleId="Ballongtext">
    <w:name w:val="Balloon Text"/>
    <w:basedOn w:val="Normal"/>
    <w:link w:val="BallongtextChar"/>
    <w:uiPriority w:val="99"/>
    <w:semiHidden/>
    <w:rsid w:val="00F3412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B92958"/>
    <w:rPr>
      <w:rFonts w:ascii="Segoe UI" w:hAnsi="Segoe UI" w:cs="Segoe UI"/>
      <w:sz w:val="18"/>
      <w:szCs w:val="18"/>
    </w:rPr>
  </w:style>
  <w:style w:type="paragraph" w:styleId="Innehll4">
    <w:name w:val="toc 4"/>
    <w:basedOn w:val="Normal"/>
    <w:next w:val="Normal"/>
    <w:uiPriority w:val="39"/>
    <w:semiHidden/>
    <w:rsid w:val="000F4C0E"/>
    <w:pPr>
      <w:tabs>
        <w:tab w:val="left" w:pos="1760"/>
        <w:tab w:val="right" w:leader="dot" w:pos="6566"/>
      </w:tabs>
      <w:spacing w:after="100"/>
      <w:ind w:left="851"/>
    </w:pPr>
    <w:rPr>
      <w:rFonts w:asciiTheme="majorHAnsi" w:hAnsiTheme="majorHAnsi"/>
      <w:noProof/>
      <w:sz w:val="20"/>
    </w:rPr>
  </w:style>
  <w:style w:type="paragraph" w:styleId="Innehll5">
    <w:name w:val="toc 5"/>
    <w:basedOn w:val="Normal"/>
    <w:next w:val="Normal"/>
    <w:uiPriority w:val="39"/>
    <w:semiHidden/>
    <w:rsid w:val="000F4C0E"/>
    <w:pPr>
      <w:tabs>
        <w:tab w:val="left" w:pos="1984"/>
        <w:tab w:val="right" w:leader="dot" w:pos="6566"/>
      </w:tabs>
      <w:spacing w:after="100"/>
      <w:ind w:left="851"/>
    </w:pPr>
    <w:rPr>
      <w:rFonts w:asciiTheme="majorHAnsi" w:hAnsiTheme="majorHAnsi"/>
      <w:noProof/>
      <w:sz w:val="20"/>
    </w:rPr>
  </w:style>
  <w:style w:type="paragraph" w:styleId="Normaltindrag">
    <w:name w:val="Normal Indent"/>
    <w:basedOn w:val="Normal"/>
    <w:uiPriority w:val="99"/>
    <w:semiHidden/>
    <w:rsid w:val="00F80CC5"/>
    <w:pPr>
      <w:ind w:left="227"/>
    </w:pPr>
  </w:style>
  <w:style w:type="paragraph" w:customStyle="1" w:styleId="Rubrik1mednumrering">
    <w:name w:val="Rubrik 1 med numrering"/>
    <w:basedOn w:val="Rubrik1"/>
    <w:next w:val="Normal"/>
    <w:uiPriority w:val="10"/>
    <w:semiHidden/>
    <w:rsid w:val="00361FDC"/>
    <w:pPr>
      <w:numPr>
        <w:numId w:val="13"/>
      </w:numPr>
    </w:pPr>
  </w:style>
  <w:style w:type="paragraph" w:customStyle="1" w:styleId="Rubrik2mednumrering">
    <w:name w:val="Rubrik 2 med numrering"/>
    <w:basedOn w:val="Rubrik2"/>
    <w:next w:val="Normal"/>
    <w:uiPriority w:val="10"/>
    <w:semiHidden/>
    <w:rsid w:val="00361FDC"/>
    <w:pPr>
      <w:numPr>
        <w:ilvl w:val="1"/>
        <w:numId w:val="13"/>
      </w:numPr>
    </w:pPr>
  </w:style>
  <w:style w:type="paragraph" w:customStyle="1" w:styleId="Rubrik3mednumrering">
    <w:name w:val="Rubrik 3 med numrering"/>
    <w:basedOn w:val="Rubrik3"/>
    <w:uiPriority w:val="10"/>
    <w:semiHidden/>
    <w:rsid w:val="00361FDC"/>
    <w:pPr>
      <w:numPr>
        <w:ilvl w:val="2"/>
        <w:numId w:val="13"/>
      </w:numPr>
    </w:pPr>
  </w:style>
  <w:style w:type="paragraph" w:customStyle="1" w:styleId="Rubrik4mednumrering">
    <w:name w:val="Rubrik 4 med numrering"/>
    <w:basedOn w:val="Rubrik4"/>
    <w:next w:val="Normal"/>
    <w:uiPriority w:val="10"/>
    <w:semiHidden/>
    <w:rsid w:val="00361FDC"/>
    <w:pPr>
      <w:numPr>
        <w:ilvl w:val="3"/>
        <w:numId w:val="13"/>
      </w:numPr>
    </w:pPr>
  </w:style>
  <w:style w:type="paragraph" w:customStyle="1" w:styleId="Rubrik5mednumrering">
    <w:name w:val="Rubrik 5 med numrering"/>
    <w:basedOn w:val="Rubrik5"/>
    <w:next w:val="Normal"/>
    <w:uiPriority w:val="10"/>
    <w:semiHidden/>
    <w:rsid w:val="00361FDC"/>
    <w:pPr>
      <w:numPr>
        <w:ilvl w:val="4"/>
        <w:numId w:val="13"/>
      </w:numPr>
    </w:pPr>
  </w:style>
  <w:style w:type="character" w:styleId="Sidnummer">
    <w:name w:val="page number"/>
    <w:basedOn w:val="Standardstycketeckensnitt"/>
    <w:uiPriority w:val="99"/>
    <w:semiHidden/>
    <w:rsid w:val="00CA4D9E"/>
    <w:rPr>
      <w:rFonts w:asciiTheme="majorHAnsi" w:hAnsiTheme="majorHAnsi"/>
      <w:sz w:val="20"/>
    </w:rPr>
  </w:style>
  <w:style w:type="table" w:customStyle="1" w:styleId="Stockholmsstad">
    <w:name w:val="Stockholms stad"/>
    <w:basedOn w:val="Normaltabell"/>
    <w:uiPriority w:val="99"/>
    <w:rsid w:val="003C3F13"/>
    <w:pPr>
      <w:spacing w:after="0" w:line="240" w:lineRule="auto"/>
    </w:pPr>
    <w:rPr>
      <w:rFonts w:asciiTheme="majorHAnsi" w:hAnsiTheme="maj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afterLines="60" w:after="60" w:afterAutospacing="0"/>
      </w:pPr>
      <w:rPr>
        <w:b/>
      </w:rPr>
    </w:tblStylePr>
  </w:style>
  <w:style w:type="character" w:styleId="Platshllartext">
    <w:name w:val="Placeholder Text"/>
    <w:basedOn w:val="Standardstycketeckensnitt"/>
    <w:uiPriority w:val="99"/>
    <w:semiHidden/>
    <w:rsid w:val="00270546"/>
    <w:rPr>
      <w:color w:val="808080"/>
    </w:rPr>
  </w:style>
  <w:style w:type="paragraph" w:customStyle="1" w:styleId="Titel">
    <w:name w:val="Titel"/>
    <w:basedOn w:val="Normal"/>
    <w:uiPriority w:val="24"/>
    <w:semiHidden/>
    <w:rsid w:val="00740C2C"/>
    <w:pPr>
      <w:framePr w:wrap="around" w:vAnchor="page" w:hAnchor="page" w:x="1135" w:y="795"/>
      <w:spacing w:before="400" w:line="600" w:lineRule="atLeast"/>
      <w:ind w:left="397" w:right="397"/>
      <w:suppressOverlap/>
    </w:pPr>
    <w:rPr>
      <w:rFonts w:asciiTheme="majorHAnsi" w:hAnsiTheme="majorHAnsi"/>
      <w:b/>
      <w:color w:val="FFFFFF" w:themeColor="background1"/>
      <w:sz w:val="60"/>
      <w:szCs w:val="60"/>
    </w:rPr>
  </w:style>
  <w:style w:type="paragraph" w:customStyle="1" w:styleId="Mnad">
    <w:name w:val="Månad"/>
    <w:basedOn w:val="Normal"/>
    <w:uiPriority w:val="24"/>
    <w:semiHidden/>
    <w:rsid w:val="00740C2C"/>
    <w:pPr>
      <w:framePr w:wrap="around" w:vAnchor="page" w:hAnchor="page" w:x="1135" w:y="795"/>
      <w:spacing w:line="259" w:lineRule="auto"/>
      <w:ind w:left="397" w:right="397"/>
      <w:suppressOverlap/>
    </w:pPr>
    <w:rPr>
      <w:rFonts w:asciiTheme="majorHAnsi" w:hAnsiTheme="majorHAnsi" w:cstheme="majorHAnsi"/>
      <w:color w:val="FFFFFF" w:themeColor="background1"/>
      <w:sz w:val="60"/>
      <w:szCs w:val="60"/>
    </w:rPr>
  </w:style>
  <w:style w:type="paragraph" w:customStyle="1" w:styleId="Informationstext">
    <w:name w:val="Informationstext"/>
    <w:basedOn w:val="Normal"/>
    <w:qFormat/>
    <w:rsid w:val="005238A6"/>
    <w:pPr>
      <w:spacing w:after="560" w:line="204" w:lineRule="auto"/>
    </w:pPr>
    <w:rPr>
      <w:rFonts w:ascii="Stockholm Type Regular" w:hAnsi="Stockholm Type Regular"/>
      <w:color w:val="CB5019" w:themeColor="accent1"/>
      <w:sz w:val="112"/>
    </w:rPr>
  </w:style>
  <w:style w:type="paragraph" w:styleId="Liststycke">
    <w:name w:val="List Paragraph"/>
    <w:basedOn w:val="Normal"/>
    <w:uiPriority w:val="34"/>
    <w:qFormat/>
    <w:rsid w:val="00A73BC6"/>
    <w:pPr>
      <w:ind w:left="720"/>
      <w:contextualSpacing/>
    </w:pPr>
  </w:style>
  <w:style w:type="paragraph" w:customStyle="1" w:styleId="Default">
    <w:name w:val="Default"/>
    <w:rsid w:val="00261364"/>
    <w:pPr>
      <w:autoSpaceDE w:val="0"/>
      <w:autoSpaceDN w:val="0"/>
      <w:adjustRightInd w:val="0"/>
      <w:spacing w:after="0" w:line="240" w:lineRule="auto"/>
    </w:pPr>
    <w:rPr>
      <w:rFonts w:ascii="Stockholm Type Regular" w:hAnsi="Stockholm Type Regular" w:cs="Stockholm Type Regular"/>
      <w:color w:val="000000"/>
      <w:sz w:val="24"/>
      <w:szCs w:val="24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9675D8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9675D8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9675D8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9675D8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9675D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37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F34317\AppData\Local\STHLM_Mallar\Stockholms%20Stad\02%20Kommunikationsmallar\Anslag\Anslag_St&#229;ende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570305BF6774BD4A8A01A3CA59517D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430402B-9A94-485A-B13E-07A06D341DFF}"/>
      </w:docPartPr>
      <w:docPartBody>
        <w:p w:rsidR="00FA6CBF" w:rsidRDefault="00FA6CBF">
          <w:pPr>
            <w:pStyle w:val="6570305BF6774BD4A8A01A3CA59517DD"/>
          </w:pPr>
          <w:r w:rsidRPr="00CE41D7">
            <w:t>Rubrik</w:t>
          </w:r>
        </w:p>
      </w:docPartBody>
    </w:docPart>
    <w:docPart>
      <w:docPartPr>
        <w:name w:val="BCB5D31D97D649FEA744162321692A1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D0EBE91-6F15-4D8B-AB12-470535D97BBD}"/>
      </w:docPartPr>
      <w:docPartBody>
        <w:p w:rsidR="00FA6CBF" w:rsidRDefault="00FA6CBF">
          <w:pPr>
            <w:pStyle w:val="BCB5D31D97D649FEA744162321692A1B"/>
          </w:pPr>
          <w:r w:rsidRPr="00CE41D7">
            <w:t>Informationstext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ckholm Type Regular">
    <w:altName w:val="Arial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StockholmTyp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ckholmType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ockholm Type Display Bold">
    <w:altName w:val="Arial"/>
    <w:panose1 w:val="00000000000000000000"/>
    <w:charset w:val="00"/>
    <w:family w:val="roman"/>
    <w:notTrueType/>
    <w:pitch w:val="default"/>
  </w:font>
  <w:font w:name="Stockholm Type Bold">
    <w:altName w:val="Arial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CBF"/>
    <w:rsid w:val="000612A6"/>
    <w:rsid w:val="001843AD"/>
    <w:rsid w:val="00250FAA"/>
    <w:rsid w:val="003816E7"/>
    <w:rsid w:val="003D113D"/>
    <w:rsid w:val="00475CBC"/>
    <w:rsid w:val="00513E6C"/>
    <w:rsid w:val="00521FD3"/>
    <w:rsid w:val="00551920"/>
    <w:rsid w:val="00673C9F"/>
    <w:rsid w:val="006A47F0"/>
    <w:rsid w:val="006A554E"/>
    <w:rsid w:val="00785751"/>
    <w:rsid w:val="009239C0"/>
    <w:rsid w:val="00970A4C"/>
    <w:rsid w:val="009D7792"/>
    <w:rsid w:val="00A7296D"/>
    <w:rsid w:val="00AF6897"/>
    <w:rsid w:val="00B1350F"/>
    <w:rsid w:val="00BC3233"/>
    <w:rsid w:val="00DC174F"/>
    <w:rsid w:val="00E45EE2"/>
    <w:rsid w:val="00ED7DAD"/>
    <w:rsid w:val="00EE2EB1"/>
    <w:rsid w:val="00F07F75"/>
    <w:rsid w:val="00FA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6570305BF6774BD4A8A01A3CA59517DD">
    <w:name w:val="6570305BF6774BD4A8A01A3CA59517DD"/>
  </w:style>
  <w:style w:type="paragraph" w:customStyle="1" w:styleId="BCB5D31D97D649FEA744162321692A1B">
    <w:name w:val="BCB5D31D97D649FEA744162321692A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SthlmOrange">
      <a:dk1>
        <a:srgbClr val="000000"/>
      </a:dk1>
      <a:lt1>
        <a:srgbClr val="FFFFFF"/>
      </a:lt1>
      <a:dk2>
        <a:srgbClr val="C40068"/>
      </a:dk2>
      <a:lt2>
        <a:srgbClr val="E4B1C3"/>
      </a:lt2>
      <a:accent1>
        <a:srgbClr val="CB5019"/>
      </a:accent1>
      <a:accent2>
        <a:srgbClr val="B6D7D3"/>
      </a:accent2>
      <a:accent3>
        <a:srgbClr val="007EC4"/>
      </a:accent3>
      <a:accent4>
        <a:srgbClr val="ACC7E9"/>
      </a:accent4>
      <a:accent5>
        <a:srgbClr val="683788"/>
      </a:accent5>
      <a:accent6>
        <a:srgbClr val="BCAAD0"/>
      </a:accent6>
      <a:hlink>
        <a:srgbClr val="007EC4"/>
      </a:hlink>
      <a:folHlink>
        <a:srgbClr val="683788"/>
      </a:folHlink>
    </a:clrScheme>
    <a:fontScheme name="Stockholms stad - Sthlm Type">
      <a:majorFont>
        <a:latin typeface="Stockholm Type Display Bold"/>
        <a:ea typeface=""/>
        <a:cs typeface=""/>
      </a:majorFont>
      <a:minorFont>
        <a:latin typeface="Stockholm Type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BDA6D0-57B4-4014-90FD-741111ED5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Anslag_Stående.dotm</Template>
  <TotalTime>111</TotalTime>
  <Pages>1</Pages>
  <Words>31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Hälsopedagog</vt:lpstr>
    </vt:vector>
  </TitlesOfParts>
  <Company>Enskede-Årsta-Vantör</Company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Hälsopedagog</dc:title>
  <dc:subject>Sommarprogram</dc:subject>
  <dc:creator>Maja Blomqvist</dc:creator>
  <cp:keywords/>
  <dc:description/>
  <cp:lastModifiedBy>Maja Blomqvist</cp:lastModifiedBy>
  <cp:revision>2</cp:revision>
  <cp:lastPrinted>2026-08-06T10:58:00Z</cp:lastPrinted>
  <dcterms:created xsi:type="dcterms:W3CDTF">2026-08-06T12:30:00Z</dcterms:created>
  <dcterms:modified xsi:type="dcterms:W3CDTF">2026-08-11T09:11:00Z</dcterms:modified>
  <cp:category>Anslag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ärgScheman">
    <vt:lpwstr>3|9|0|7|5</vt:lpwstr>
  </property>
  <property fmtid="{D5CDD505-2E9C-101B-9397-08002B2CF9AE}" pid="3" name="AktivtFärgSchema">
    <vt:lpwstr>SthlmOrange</vt:lpwstr>
  </property>
  <property fmtid="{D5CDD505-2E9C-101B-9397-08002B2CF9AE}" pid="4" name="Department">
    <vt:lpwstr>Förebyggande enheten</vt:lpwstr>
  </property>
  <property fmtid="{D5CDD505-2E9C-101B-9397-08002B2CF9AE}" pid="5" name="Email">
    <vt:lpwstr>maja.s.blomqvist@stockholm.se</vt:lpwstr>
  </property>
</Properties>
</file>